
<file path=[Content_Types].xml><?xml version="1.0" encoding="utf-8"?>
<Types xmlns="http://schemas.openxmlformats.org/package/2006/content-types">
  <Default Extension="gif" ContentType="image/gi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B6820E" w14:textId="77777777" w:rsidR="00636581" w:rsidRDefault="00636581" w:rsidP="00E51E9D">
      <w:pPr>
        <w:pStyle w:val="DocRefTitlePage"/>
        <w:rPr>
          <w:rFonts w:asciiTheme="minorHAnsi" w:hAnsiTheme="minorHAnsi" w:cstheme="minorHAnsi"/>
          <w:color w:val="3B3838" w:themeColor="background2" w:themeShade="40"/>
          <w:sz w:val="24"/>
          <w:szCs w:val="24"/>
        </w:rPr>
      </w:pPr>
      <w:r w:rsidRPr="00636581">
        <w:rPr>
          <w:rFonts w:eastAsiaTheme="minorEastAsia"/>
          <w:noProof/>
        </w:rPr>
        <mc:AlternateContent>
          <mc:Choice Requires="wps">
            <w:drawing>
              <wp:anchor distT="0" distB="0" distL="114300" distR="114300" simplePos="0" relativeHeight="251657728" behindDoc="0" locked="0" layoutInCell="1" allowOverlap="1" wp14:anchorId="7B5974BC" wp14:editId="64176A8F">
                <wp:simplePos x="0" y="0"/>
                <wp:positionH relativeFrom="margin">
                  <wp:posOffset>-635</wp:posOffset>
                </wp:positionH>
                <wp:positionV relativeFrom="paragraph">
                  <wp:posOffset>-635</wp:posOffset>
                </wp:positionV>
                <wp:extent cx="6417310" cy="787400"/>
                <wp:effectExtent l="0" t="0" r="2540" b="0"/>
                <wp:wrapNone/>
                <wp:docPr id="9" name="Text Box 9"/>
                <wp:cNvGraphicFramePr/>
                <a:graphic xmlns:a="http://schemas.openxmlformats.org/drawingml/2006/main">
                  <a:graphicData uri="http://schemas.microsoft.com/office/word/2010/wordprocessingShape">
                    <wps:wsp>
                      <wps:cNvSpPr txBox="1"/>
                      <wps:spPr>
                        <a:xfrm>
                          <a:off x="0" y="0"/>
                          <a:ext cx="6417310" cy="787400"/>
                        </a:xfrm>
                        <a:prstGeom prst="rect">
                          <a:avLst/>
                        </a:prstGeom>
                        <a:solidFill>
                          <a:srgbClr val="E77D70"/>
                        </a:solidFill>
                        <a:ln w="6350">
                          <a:noFill/>
                        </a:ln>
                      </wps:spPr>
                      <wps:txbx>
                        <w:txbxContent>
                          <w:p w14:paraId="187704E8" w14:textId="77777777" w:rsidR="00636581" w:rsidRPr="00783149" w:rsidRDefault="00636581" w:rsidP="00636581">
                            <w:pPr>
                              <w:jc w:val="center"/>
                              <w:rPr>
                                <w:rFonts w:ascii="Rooney Regular" w:hAnsi="Rooney Regular"/>
                                <w:sz w:val="2"/>
                                <w:szCs w:val="2"/>
                              </w:rPr>
                            </w:pPr>
                          </w:p>
                          <w:p w14:paraId="2903EE28" w14:textId="5A0C38FF" w:rsidR="00636581" w:rsidRPr="00D70D88" w:rsidRDefault="007D11B4" w:rsidP="007D11B4">
                            <w:pPr>
                              <w:jc w:val="center"/>
                              <w:rPr>
                                <w:rFonts w:asciiTheme="minorHAnsi" w:hAnsiTheme="minorHAnsi" w:cstheme="minorHAnsi"/>
                                <w:b/>
                                <w:bCs/>
                                <w:color w:val="FFFFFF" w:themeColor="background1"/>
                                <w:sz w:val="44"/>
                                <w:szCs w:val="44"/>
                              </w:rPr>
                            </w:pPr>
                            <w:r w:rsidRPr="00D70D88">
                              <w:rPr>
                                <w:rFonts w:asciiTheme="minorHAnsi" w:hAnsiTheme="minorHAnsi" w:cstheme="minorHAnsi"/>
                                <w:b/>
                                <w:bCs/>
                                <w:color w:val="FFFFFF" w:themeColor="background1"/>
                                <w:sz w:val="44"/>
                                <w:szCs w:val="44"/>
                              </w:rPr>
                              <w:t xml:space="preserve">LC-L4 - Guidance to Writing External Assessment </w:t>
                            </w:r>
                            <w:r w:rsidR="008F3E63">
                              <w:rPr>
                                <w:rFonts w:asciiTheme="minorHAnsi" w:hAnsiTheme="minorHAnsi" w:cstheme="minorHAnsi"/>
                                <w:b/>
                                <w:bCs/>
                                <w:color w:val="FFFFFF" w:themeColor="background1"/>
                                <w:sz w:val="44"/>
                                <w:szCs w:val="44"/>
                              </w:rPr>
                              <w:t>Case 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5974BC" id="_x0000_t202" coordsize="21600,21600" o:spt="202" path="m,l,21600r21600,l21600,xe">
                <v:stroke joinstyle="miter"/>
                <v:path gradientshapeok="t" o:connecttype="rect"/>
              </v:shapetype>
              <v:shape id="Text Box 9" o:spid="_x0000_s1026" type="#_x0000_t202" style="position:absolute;left:0;text-align:left;margin-left:-.05pt;margin-top:-.05pt;width:505.3pt;height:62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" fillcolor="#e77d70" stroked="f" strokeweight=".5pt">
                <v:textbox>
                  <w:txbxContent>
                    <w:p w14:paraId="187704E8" w14:textId="77777777" w:rsidR="00636581" w:rsidRPr="00783149" w:rsidRDefault="00636581" w:rsidP="00636581">
                      <w:pPr>
                        <w:jc w:val="center"/>
                        <w:rPr>
                          <w:rFonts w:ascii="Rooney Regular" w:hAnsi="Rooney Regular"/>
                          <w:sz w:val="2"/>
                          <w:szCs w:val="2"/>
                        </w:rPr>
                      </w:pPr>
                    </w:p>
                    <w:p w14:paraId="2903EE28" w14:textId="5A0C38FF" w:rsidR="00636581" w:rsidRPr="00D70D88" w:rsidRDefault="007D11B4" w:rsidP="007D11B4">
                      <w:pPr>
                        <w:jc w:val="center"/>
                        <w:rPr>
                          <w:rFonts w:asciiTheme="minorHAnsi" w:hAnsiTheme="minorHAnsi" w:cstheme="minorHAnsi"/>
                          <w:b/>
                          <w:bCs/>
                          <w:color w:val="FFFFFF" w:themeColor="background1"/>
                          <w:sz w:val="44"/>
                          <w:szCs w:val="44"/>
                        </w:rPr>
                      </w:pPr>
                      <w:r w:rsidRPr="00D70D88">
                        <w:rPr>
                          <w:rFonts w:asciiTheme="minorHAnsi" w:hAnsiTheme="minorHAnsi" w:cstheme="minorHAnsi"/>
                          <w:b/>
                          <w:bCs/>
                          <w:color w:val="FFFFFF" w:themeColor="background1"/>
                          <w:sz w:val="44"/>
                          <w:szCs w:val="44"/>
                        </w:rPr>
                        <w:t xml:space="preserve">LC-L4 - Guidance to Writing External Assessment </w:t>
                      </w:r>
                      <w:r w:rsidR="008F3E63">
                        <w:rPr>
                          <w:rFonts w:asciiTheme="minorHAnsi" w:hAnsiTheme="minorHAnsi" w:cstheme="minorHAnsi"/>
                          <w:b/>
                          <w:bCs/>
                          <w:color w:val="FFFFFF" w:themeColor="background1"/>
                          <w:sz w:val="44"/>
                          <w:szCs w:val="44"/>
                        </w:rPr>
                        <w:t>Case Review</w:t>
                      </w:r>
                    </w:p>
                  </w:txbxContent>
                </v:textbox>
                <w10:wrap anchorx="margin"/>
              </v:shape>
            </w:pict>
          </mc:Fallback>
        </mc:AlternateContent>
      </w:r>
    </w:p>
    <w:p w14:paraId="14A82477" w14:textId="77777777" w:rsidR="00636581" w:rsidRDefault="00636581" w:rsidP="00E51E9D">
      <w:pPr>
        <w:pStyle w:val="DocRefTitlePage"/>
      </w:pPr>
    </w:p>
    <w:p w14:paraId="118B9764" w14:textId="77777777" w:rsidR="00B261B7" w:rsidRPr="00967F2B" w:rsidRDefault="00B261B7" w:rsidP="00E51E9D">
      <w:pPr>
        <w:pStyle w:val="DocRefTitlePage"/>
      </w:pPr>
    </w:p>
    <w:p w14:paraId="333B869C" w14:textId="77777777" w:rsidR="00653AC2" w:rsidRPr="00967F2B" w:rsidRDefault="00653AC2" w:rsidP="00F36BC5">
      <w:pPr>
        <w:rPr>
          <w:rFonts w:asciiTheme="minorHAnsi" w:hAnsiTheme="minorHAnsi" w:cstheme="minorHAnsi"/>
          <w:color w:val="3B3838" w:themeColor="background2" w:themeShade="40"/>
        </w:rPr>
      </w:pPr>
    </w:p>
    <w:p w14:paraId="0DA7D9C1" w14:textId="0A7D9D7C" w:rsidR="00C92FC2" w:rsidRDefault="00C92FC2" w:rsidP="00F36BC5">
      <w:pPr>
        <w:rPr>
          <w:rFonts w:asciiTheme="minorHAnsi" w:hAnsiTheme="minorHAnsi" w:cstheme="minorHAnsi"/>
          <w:color w:val="3B3838" w:themeColor="background2" w:themeShade="40"/>
        </w:rPr>
      </w:pPr>
    </w:p>
    <w:p w14:paraId="2E886EFF" w14:textId="61BD2359" w:rsidR="004D31E3" w:rsidRPr="0007515C" w:rsidRDefault="004D31E3" w:rsidP="004D31E3">
      <w:pPr>
        <w:rPr>
          <w:rFonts w:asciiTheme="minorHAnsi" w:hAnsiTheme="minorHAnsi" w:cstheme="minorHAnsi"/>
          <w:b/>
          <w:bCs/>
          <w:color w:val="3B3838" w:themeColor="background2" w:themeShade="40"/>
          <w:sz w:val="28"/>
          <w:szCs w:val="28"/>
        </w:rPr>
      </w:pPr>
      <w:r w:rsidRPr="00840856">
        <w:rPr>
          <w:rFonts w:asciiTheme="minorHAnsi" w:hAnsiTheme="minorHAnsi" w:cstheme="minorHAnsi"/>
          <w:b/>
          <w:bCs/>
          <w:color w:val="3B3838" w:themeColor="background2" w:themeShade="40"/>
        </w:rPr>
        <w:t xml:space="preserve">Purpose of the </w:t>
      </w:r>
      <w:r w:rsidR="008F3E63">
        <w:rPr>
          <w:rFonts w:asciiTheme="minorHAnsi" w:hAnsiTheme="minorHAnsi" w:cstheme="minorHAnsi"/>
          <w:b/>
          <w:bCs/>
          <w:color w:val="3B3838" w:themeColor="background2" w:themeShade="40"/>
        </w:rPr>
        <w:t>Case Review</w:t>
      </w:r>
      <w:r w:rsidRPr="00840856">
        <w:rPr>
          <w:rFonts w:asciiTheme="minorHAnsi" w:hAnsiTheme="minorHAnsi" w:cstheme="minorHAnsi"/>
          <w:b/>
          <w:bCs/>
          <w:color w:val="3B3838" w:themeColor="background2" w:themeShade="40"/>
        </w:rPr>
        <w:t>:</w:t>
      </w:r>
    </w:p>
    <w:p w14:paraId="6F50869A" w14:textId="77777777" w:rsidR="004D31E3" w:rsidRDefault="004D31E3" w:rsidP="007D11B4">
      <w:pPr>
        <w:rPr>
          <w:rFonts w:asciiTheme="minorHAnsi" w:hAnsiTheme="minorHAnsi" w:cstheme="minorHAnsi"/>
          <w:bCs/>
          <w:color w:val="3B3838" w:themeColor="background2" w:themeShade="40"/>
        </w:rPr>
      </w:pPr>
    </w:p>
    <w:p w14:paraId="212273E3" w14:textId="300205BE" w:rsidR="007D11B4" w:rsidRPr="007D11B4" w:rsidRDefault="007D11B4" w:rsidP="007D11B4">
      <w:pPr>
        <w:rPr>
          <w:rFonts w:asciiTheme="minorHAnsi" w:hAnsiTheme="minorHAnsi" w:cstheme="minorHAnsi"/>
          <w:color w:val="3B3838" w:themeColor="background2" w:themeShade="40"/>
        </w:rPr>
      </w:pPr>
      <w:r w:rsidRPr="007D11B4">
        <w:rPr>
          <w:rFonts w:asciiTheme="minorHAnsi" w:hAnsiTheme="minorHAnsi" w:cstheme="minorHAnsi"/>
          <w:bCs/>
          <w:color w:val="3B3838" w:themeColor="background2" w:themeShade="40"/>
        </w:rPr>
        <w:t xml:space="preserve">The external assessment </w:t>
      </w:r>
      <w:r w:rsidR="008F3E63">
        <w:rPr>
          <w:rFonts w:asciiTheme="minorHAnsi" w:hAnsiTheme="minorHAnsi" w:cstheme="minorHAnsi"/>
          <w:bCs/>
          <w:color w:val="3B3838" w:themeColor="background2" w:themeShade="40"/>
        </w:rPr>
        <w:t>Case Review</w:t>
      </w:r>
      <w:r w:rsidRPr="007D11B4">
        <w:rPr>
          <w:rFonts w:asciiTheme="minorHAnsi" w:hAnsiTheme="minorHAnsi" w:cstheme="minorHAnsi"/>
          <w:bCs/>
          <w:color w:val="3B3838" w:themeColor="background2" w:themeShade="40"/>
        </w:rPr>
        <w:t xml:space="preserve"> is expected to show that you have developed the skills and knowledge necessary to </w:t>
      </w:r>
      <w:r w:rsidRPr="007D11B4">
        <w:rPr>
          <w:rFonts w:asciiTheme="minorHAnsi" w:hAnsiTheme="minorHAnsi" w:cstheme="minorHAnsi"/>
          <w:color w:val="3B3838" w:themeColor="background2" w:themeShade="40"/>
        </w:rPr>
        <w:t xml:space="preserve">work safely and effectively as an independent life coach.  </w:t>
      </w:r>
    </w:p>
    <w:p w14:paraId="41C48A08" w14:textId="77777777" w:rsidR="007D11B4" w:rsidRPr="007D11B4" w:rsidRDefault="007D11B4" w:rsidP="007D11B4">
      <w:pPr>
        <w:rPr>
          <w:rFonts w:asciiTheme="minorHAnsi" w:hAnsiTheme="minorHAnsi" w:cstheme="minorHAnsi"/>
          <w:color w:val="3B3838" w:themeColor="background2" w:themeShade="40"/>
        </w:rPr>
      </w:pPr>
    </w:p>
    <w:p w14:paraId="2BF02215" w14:textId="58E03DCB" w:rsidR="007D11B4" w:rsidRPr="007D11B4" w:rsidRDefault="007D11B4" w:rsidP="007D11B4">
      <w:p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It should provide a coherent summary of your work as an independent life coach with ONE client undertaken during the life of the course.  You may give examples of what was said, if relevant, but the </w:t>
      </w:r>
      <w:r w:rsidR="008F3E63">
        <w:rPr>
          <w:rFonts w:asciiTheme="minorHAnsi" w:hAnsiTheme="minorHAnsi" w:cstheme="minorHAnsi"/>
          <w:color w:val="3B3838" w:themeColor="background2" w:themeShade="40"/>
        </w:rPr>
        <w:t>Case Review</w:t>
      </w:r>
      <w:r w:rsidRPr="007D11B4">
        <w:rPr>
          <w:rFonts w:asciiTheme="minorHAnsi" w:hAnsiTheme="minorHAnsi" w:cstheme="minorHAnsi"/>
          <w:color w:val="3B3838" w:themeColor="background2" w:themeShade="40"/>
        </w:rPr>
        <w:t xml:space="preserve"> should not be a </w:t>
      </w:r>
      <w:proofErr w:type="gramStart"/>
      <w:r w:rsidRPr="007D11B4">
        <w:rPr>
          <w:rFonts w:asciiTheme="minorHAnsi" w:hAnsiTheme="minorHAnsi" w:cstheme="minorHAnsi"/>
          <w:color w:val="3B3838" w:themeColor="background2" w:themeShade="40"/>
        </w:rPr>
        <w:t>transcript</w:t>
      </w:r>
      <w:proofErr w:type="gramEnd"/>
      <w:r w:rsidRPr="007D11B4">
        <w:rPr>
          <w:rFonts w:asciiTheme="minorHAnsi" w:hAnsiTheme="minorHAnsi" w:cstheme="minorHAnsi"/>
          <w:color w:val="3B3838" w:themeColor="background2" w:themeShade="40"/>
        </w:rPr>
        <w:t xml:space="preserve"> nor should it be a session by session account. You need to give specific examples from your work, throughout.  </w:t>
      </w:r>
      <w:r w:rsidRPr="008667BC">
        <w:rPr>
          <w:rFonts w:asciiTheme="minorHAnsi" w:hAnsiTheme="minorHAnsi" w:cstheme="minorHAnsi"/>
          <w:b/>
          <w:bCs/>
          <w:color w:val="3B3838" w:themeColor="background2" w:themeShade="40"/>
        </w:rPr>
        <w:t xml:space="preserve">Confidentiality must be </w:t>
      </w:r>
      <w:r w:rsidR="001231D1">
        <w:rPr>
          <w:rFonts w:asciiTheme="minorHAnsi" w:hAnsiTheme="minorHAnsi" w:cstheme="minorHAnsi"/>
          <w:b/>
          <w:bCs/>
          <w:color w:val="3B3838" w:themeColor="background2" w:themeShade="40"/>
        </w:rPr>
        <w:t>maintained</w:t>
      </w:r>
      <w:r w:rsidR="001231D1" w:rsidRPr="008667BC">
        <w:rPr>
          <w:rFonts w:asciiTheme="minorHAnsi" w:hAnsiTheme="minorHAnsi" w:cstheme="minorHAnsi"/>
          <w:b/>
          <w:bCs/>
          <w:color w:val="3B3838" w:themeColor="background2" w:themeShade="40"/>
        </w:rPr>
        <w:t xml:space="preserve"> </w:t>
      </w:r>
      <w:r w:rsidRPr="008667BC">
        <w:rPr>
          <w:rFonts w:asciiTheme="minorHAnsi" w:hAnsiTheme="minorHAnsi" w:cstheme="minorHAnsi"/>
          <w:b/>
          <w:bCs/>
          <w:color w:val="3B3838" w:themeColor="background2" w:themeShade="40"/>
        </w:rPr>
        <w:t>at all times.</w:t>
      </w:r>
      <w:r w:rsidRPr="007D11B4">
        <w:rPr>
          <w:rFonts w:asciiTheme="minorHAnsi" w:hAnsiTheme="minorHAnsi" w:cstheme="minorHAnsi"/>
          <w:color w:val="3B3838" w:themeColor="background2" w:themeShade="40"/>
        </w:rPr>
        <w:t xml:space="preserve">  </w:t>
      </w:r>
    </w:p>
    <w:p w14:paraId="36585CEA" w14:textId="77777777" w:rsidR="007D11B4" w:rsidRPr="007D11B4" w:rsidRDefault="007D11B4" w:rsidP="007D11B4">
      <w:pPr>
        <w:rPr>
          <w:rFonts w:asciiTheme="minorHAnsi" w:hAnsiTheme="minorHAnsi" w:cstheme="minorHAnsi"/>
          <w:color w:val="3B3838" w:themeColor="background2" w:themeShade="40"/>
        </w:rPr>
      </w:pPr>
    </w:p>
    <w:p w14:paraId="76F15C50" w14:textId="2DAF8810" w:rsidR="007D11B4" w:rsidRPr="007D11B4" w:rsidRDefault="007D11B4" w:rsidP="007D11B4">
      <w:p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The </w:t>
      </w:r>
      <w:r w:rsidR="008F3E63">
        <w:rPr>
          <w:rFonts w:asciiTheme="minorHAnsi" w:hAnsiTheme="minorHAnsi" w:cstheme="minorHAnsi"/>
          <w:color w:val="3B3838" w:themeColor="background2" w:themeShade="40"/>
        </w:rPr>
        <w:t>Case Review</w:t>
      </w:r>
      <w:r w:rsidRPr="007D11B4">
        <w:rPr>
          <w:rFonts w:asciiTheme="minorHAnsi" w:hAnsiTheme="minorHAnsi" w:cstheme="minorHAnsi"/>
          <w:color w:val="3B3838" w:themeColor="background2" w:themeShade="40"/>
        </w:rPr>
        <w:t xml:space="preserve"> should:</w:t>
      </w:r>
      <w:r w:rsidRPr="007D11B4">
        <w:rPr>
          <w:rFonts w:asciiTheme="minorHAnsi" w:hAnsiTheme="minorHAnsi" w:cstheme="minorHAnsi"/>
          <w:color w:val="3B3838" w:themeColor="background2" w:themeShade="40"/>
        </w:rPr>
        <w:tab/>
      </w:r>
    </w:p>
    <w:p w14:paraId="246F6B11" w14:textId="77777777" w:rsidR="007D11B4" w:rsidRPr="007D11B4" w:rsidRDefault="007D11B4" w:rsidP="007D11B4">
      <w:pPr>
        <w:rPr>
          <w:rFonts w:asciiTheme="minorHAnsi" w:hAnsiTheme="minorHAnsi" w:cstheme="minorHAnsi"/>
          <w:color w:val="3B3838" w:themeColor="background2" w:themeShade="40"/>
        </w:rPr>
      </w:pPr>
    </w:p>
    <w:p w14:paraId="616B2458" w14:textId="77777777"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how an ethical framework underpins your work as an independent life coach;</w:t>
      </w:r>
    </w:p>
    <w:p w14:paraId="665E3482" w14:textId="77777777"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a clear understanding of the coaching relationship and the process of change;</w:t>
      </w:r>
    </w:p>
    <w:p w14:paraId="471158AF" w14:textId="77777777"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your ability to work with diversity;</w:t>
      </w:r>
    </w:p>
    <w:p w14:paraId="7F841C45" w14:textId="77777777"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your ability to support clients to work towards their goals and to flourish;</w:t>
      </w:r>
    </w:p>
    <w:p w14:paraId="0A3D7616" w14:textId="3751C974"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evidence your ability to work with </w:t>
      </w:r>
      <w:r w:rsidR="00C95EF8" w:rsidRPr="007D11B4">
        <w:rPr>
          <w:rFonts w:asciiTheme="minorHAnsi" w:hAnsiTheme="minorHAnsi" w:cstheme="minorHAnsi"/>
          <w:color w:val="3B3838" w:themeColor="background2" w:themeShade="40"/>
        </w:rPr>
        <w:t>self-awareness</w:t>
      </w:r>
      <w:r w:rsidRPr="007D11B4">
        <w:rPr>
          <w:rFonts w:asciiTheme="minorHAnsi" w:hAnsiTheme="minorHAnsi" w:cstheme="minorHAnsi"/>
          <w:color w:val="3B3838" w:themeColor="background2" w:themeShade="40"/>
        </w:rPr>
        <w:t>;</w:t>
      </w:r>
    </w:p>
    <w:p w14:paraId="72E7D692" w14:textId="77777777"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your ability to integrate life coaching knowledge, skills and techniques;</w:t>
      </w:r>
    </w:p>
    <w:p w14:paraId="431FA22A" w14:textId="77777777" w:rsidR="007D11B4" w:rsidRPr="007D11B4" w:rsidRDefault="007D11B4" w:rsidP="00E51E9D">
      <w:pPr>
        <w:numPr>
          <w:ilvl w:val="0"/>
          <w:numId w:val="27"/>
        </w:numPr>
        <w:spacing w:after="120" w:line="276" w:lineRule="auto"/>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how you have used supervision to support and enhance your life coaching work.</w:t>
      </w:r>
    </w:p>
    <w:p w14:paraId="2F9CFA4E" w14:textId="77777777" w:rsidR="007D11B4" w:rsidRDefault="007D11B4" w:rsidP="007D11B4">
      <w:pPr>
        <w:rPr>
          <w:rFonts w:asciiTheme="minorHAnsi" w:hAnsiTheme="minorHAnsi" w:cstheme="minorHAnsi"/>
          <w:color w:val="3B3838" w:themeColor="background2" w:themeShade="40"/>
        </w:rPr>
      </w:pPr>
    </w:p>
    <w:p w14:paraId="4082E9AA" w14:textId="57FC1978" w:rsidR="00420614" w:rsidRDefault="00420614" w:rsidP="00420614">
      <w:pPr>
        <w:rPr>
          <w:rFonts w:asciiTheme="minorHAnsi" w:hAnsiTheme="minorHAnsi" w:cstheme="minorHAnsi"/>
          <w:color w:val="3B3838" w:themeColor="background2" w:themeShade="40"/>
        </w:rPr>
      </w:pPr>
      <w:r w:rsidRPr="00840856">
        <w:rPr>
          <w:rFonts w:asciiTheme="minorHAnsi" w:hAnsiTheme="minorHAnsi" w:cstheme="minorHAnsi"/>
          <w:b/>
          <w:bCs/>
          <w:color w:val="3B3838" w:themeColor="background2" w:themeShade="40"/>
        </w:rPr>
        <w:t xml:space="preserve">Writing the </w:t>
      </w:r>
      <w:r w:rsidR="008F3E63">
        <w:rPr>
          <w:rFonts w:asciiTheme="minorHAnsi" w:hAnsiTheme="minorHAnsi" w:cstheme="minorHAnsi"/>
          <w:b/>
          <w:bCs/>
          <w:color w:val="3B3838" w:themeColor="background2" w:themeShade="40"/>
        </w:rPr>
        <w:t>Case Review</w:t>
      </w:r>
      <w:r w:rsidRPr="00840856">
        <w:rPr>
          <w:rFonts w:asciiTheme="minorHAnsi" w:hAnsiTheme="minorHAnsi" w:cstheme="minorHAnsi"/>
          <w:b/>
          <w:bCs/>
          <w:color w:val="3B3838" w:themeColor="background2" w:themeShade="40"/>
        </w:rPr>
        <w:t>:</w:t>
      </w:r>
    </w:p>
    <w:p w14:paraId="63518895" w14:textId="77777777" w:rsidR="00420614" w:rsidRDefault="00420614" w:rsidP="007D11B4">
      <w:pPr>
        <w:rPr>
          <w:rFonts w:asciiTheme="minorHAnsi" w:hAnsiTheme="minorHAnsi" w:cstheme="minorHAnsi"/>
          <w:color w:val="3B3838" w:themeColor="background2" w:themeShade="40"/>
        </w:rPr>
      </w:pPr>
    </w:p>
    <w:p w14:paraId="713C32F1" w14:textId="77777777" w:rsidR="002F622F" w:rsidRPr="007D11B4" w:rsidRDefault="002F622F" w:rsidP="002F622F">
      <w:pPr>
        <w:rPr>
          <w:rFonts w:asciiTheme="minorHAnsi" w:hAnsiTheme="minorHAnsi" w:cstheme="minorHAnsi"/>
          <w:bCs/>
          <w:color w:val="3B3838" w:themeColor="background2" w:themeShade="40"/>
        </w:rPr>
      </w:pPr>
      <w:r w:rsidRPr="007D11B4">
        <w:rPr>
          <w:rFonts w:asciiTheme="minorHAnsi" w:hAnsiTheme="minorHAnsi" w:cstheme="minorHAnsi"/>
          <w:bCs/>
          <w:color w:val="3B3838" w:themeColor="background2" w:themeShade="40"/>
        </w:rPr>
        <w:t xml:space="preserve">The </w:t>
      </w:r>
      <w:r>
        <w:rPr>
          <w:rFonts w:asciiTheme="minorHAnsi" w:hAnsiTheme="minorHAnsi" w:cstheme="minorHAnsi"/>
          <w:bCs/>
          <w:color w:val="3B3838" w:themeColor="background2" w:themeShade="40"/>
        </w:rPr>
        <w:t>Case Review</w:t>
      </w:r>
      <w:r w:rsidRPr="007D11B4">
        <w:rPr>
          <w:rFonts w:asciiTheme="minorHAnsi" w:hAnsiTheme="minorHAnsi" w:cstheme="minorHAnsi"/>
          <w:bCs/>
          <w:color w:val="3B3838" w:themeColor="background2" w:themeShade="40"/>
        </w:rPr>
        <w:t xml:space="preserve"> does not have to be completed under exam conditions, but it must be all your own work and must not have been previously assessed by your tutor.</w:t>
      </w:r>
    </w:p>
    <w:p w14:paraId="6BCA7C50" w14:textId="77777777" w:rsidR="002F622F" w:rsidRDefault="002F622F" w:rsidP="007D11B4">
      <w:pPr>
        <w:rPr>
          <w:rFonts w:asciiTheme="minorHAnsi" w:hAnsiTheme="minorHAnsi" w:cstheme="minorHAnsi"/>
          <w:color w:val="3B3838" w:themeColor="background2" w:themeShade="40"/>
        </w:rPr>
      </w:pPr>
    </w:p>
    <w:p w14:paraId="0B4AB068" w14:textId="36FFAADF" w:rsidR="0099684F" w:rsidRDefault="007D11B4" w:rsidP="007D11B4">
      <w:r w:rsidRPr="007D11B4">
        <w:rPr>
          <w:rFonts w:asciiTheme="minorHAnsi" w:hAnsiTheme="minorHAnsi" w:cstheme="minorHAnsi"/>
          <w:color w:val="3B3838" w:themeColor="background2" w:themeShade="40"/>
        </w:rPr>
        <w:t xml:space="preserve">The total word count – including all quotations – must be between 2,500 – 3,000 words.  </w:t>
      </w:r>
      <w:r w:rsidR="0099684F" w:rsidRPr="0099684F">
        <w:t xml:space="preserve"> </w:t>
      </w:r>
    </w:p>
    <w:p w14:paraId="6892754D" w14:textId="77777777" w:rsidR="0099684F" w:rsidRDefault="0099684F" w:rsidP="007D11B4"/>
    <w:p w14:paraId="0610B21D" w14:textId="094AFE8A" w:rsidR="007D11B4" w:rsidRPr="008667BC" w:rsidRDefault="00AD3261" w:rsidP="007D11B4">
      <w:pPr>
        <w:rPr>
          <w:rFonts w:asciiTheme="minorHAnsi" w:hAnsiTheme="minorHAnsi" w:cstheme="minorHAnsi"/>
          <w:b/>
          <w:bCs/>
          <w:color w:val="3B3838" w:themeColor="background2" w:themeShade="40"/>
        </w:rPr>
      </w:pPr>
      <w:r>
        <w:rPr>
          <w:rFonts w:asciiTheme="minorHAnsi" w:hAnsiTheme="minorHAnsi" w:cstheme="minorHAnsi"/>
          <w:color w:val="3B3838" w:themeColor="background2" w:themeShade="40"/>
        </w:rPr>
        <w:t>The seven section h</w:t>
      </w:r>
      <w:r w:rsidR="005F639E">
        <w:rPr>
          <w:rFonts w:asciiTheme="minorHAnsi" w:hAnsiTheme="minorHAnsi" w:cstheme="minorHAnsi"/>
          <w:color w:val="3B3838" w:themeColor="background2" w:themeShade="40"/>
        </w:rPr>
        <w:t>eadings, f</w:t>
      </w:r>
      <w:r w:rsidR="0099684F" w:rsidRPr="008667BC">
        <w:rPr>
          <w:rFonts w:asciiTheme="minorHAnsi" w:hAnsiTheme="minorHAnsi" w:cstheme="minorHAnsi"/>
          <w:color w:val="3B3838" w:themeColor="background2" w:themeShade="40"/>
        </w:rPr>
        <w:t xml:space="preserve">ootnotes and the bibliography are not included in the word count. Appendices and other material are not required and will not be marked. </w:t>
      </w:r>
      <w:r>
        <w:rPr>
          <w:rFonts w:asciiTheme="minorHAnsi" w:hAnsiTheme="minorHAnsi" w:cstheme="minorHAnsi"/>
          <w:color w:val="3B3838" w:themeColor="background2" w:themeShade="40"/>
        </w:rPr>
        <w:t xml:space="preserve">Case Reviews exceeding the maximum word count will not be assessed and recorded as </w:t>
      </w:r>
      <w:r>
        <w:rPr>
          <w:rFonts w:asciiTheme="minorHAnsi" w:hAnsiTheme="minorHAnsi" w:cstheme="minorHAnsi"/>
          <w:b/>
          <w:bCs/>
          <w:color w:val="3B3838" w:themeColor="background2" w:themeShade="40"/>
        </w:rPr>
        <w:t>Not Proficient.</w:t>
      </w:r>
    </w:p>
    <w:p w14:paraId="498DC97E" w14:textId="77777777" w:rsidR="007D11B4" w:rsidRPr="007D11B4" w:rsidRDefault="007D11B4" w:rsidP="007D11B4">
      <w:pPr>
        <w:rPr>
          <w:rFonts w:asciiTheme="minorHAnsi" w:hAnsiTheme="minorHAnsi" w:cstheme="minorHAnsi"/>
          <w:color w:val="3B3838" w:themeColor="background2" w:themeShade="40"/>
        </w:rPr>
      </w:pPr>
    </w:p>
    <w:p w14:paraId="0668B54B" w14:textId="77777777" w:rsidR="00AD3261" w:rsidRDefault="00AD3261" w:rsidP="00AD3261">
      <w:p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Please reference your work accurately and include a bibliography at the end.  </w:t>
      </w:r>
      <w:r w:rsidRPr="0099684F">
        <w:rPr>
          <w:rFonts w:asciiTheme="minorHAnsi" w:hAnsiTheme="minorHAnsi" w:cstheme="minorHAnsi"/>
          <w:color w:val="3B3838" w:themeColor="background2" w:themeShade="40"/>
        </w:rPr>
        <w:t xml:space="preserve">Attach </w:t>
      </w:r>
      <w:r>
        <w:rPr>
          <w:rFonts w:asciiTheme="minorHAnsi" w:hAnsiTheme="minorHAnsi" w:cstheme="minorHAnsi"/>
          <w:color w:val="3B3838" w:themeColor="background2" w:themeShade="40"/>
        </w:rPr>
        <w:t>and sign the</w:t>
      </w:r>
      <w:r w:rsidRPr="0099684F">
        <w:rPr>
          <w:rFonts w:asciiTheme="minorHAnsi" w:hAnsiTheme="minorHAnsi" w:cstheme="minorHAnsi"/>
          <w:color w:val="3B3838" w:themeColor="background2" w:themeShade="40"/>
        </w:rPr>
        <w:t xml:space="preserve"> cover sheet given</w:t>
      </w:r>
      <w:r>
        <w:rPr>
          <w:rFonts w:asciiTheme="minorHAnsi" w:hAnsiTheme="minorHAnsi" w:cstheme="minorHAnsi"/>
          <w:color w:val="3B3838" w:themeColor="background2" w:themeShade="40"/>
        </w:rPr>
        <w:t xml:space="preserve"> </w:t>
      </w:r>
      <w:r w:rsidRPr="0099684F">
        <w:rPr>
          <w:rFonts w:asciiTheme="minorHAnsi" w:hAnsiTheme="minorHAnsi" w:cstheme="minorHAnsi"/>
          <w:color w:val="3B3838" w:themeColor="background2" w:themeShade="40"/>
        </w:rPr>
        <w:t xml:space="preserve">to you by your tutor prior to the date for submission of your </w:t>
      </w:r>
      <w:r>
        <w:rPr>
          <w:rFonts w:asciiTheme="minorHAnsi" w:hAnsiTheme="minorHAnsi" w:cstheme="minorHAnsi"/>
          <w:color w:val="3B3838" w:themeColor="background2" w:themeShade="40"/>
        </w:rPr>
        <w:t>Case Review</w:t>
      </w:r>
      <w:r w:rsidRPr="0099684F">
        <w:rPr>
          <w:rFonts w:asciiTheme="minorHAnsi" w:hAnsiTheme="minorHAnsi" w:cstheme="minorHAnsi"/>
          <w:color w:val="3B3838" w:themeColor="background2" w:themeShade="40"/>
        </w:rPr>
        <w:t xml:space="preserve">.   </w:t>
      </w:r>
    </w:p>
    <w:p w14:paraId="103937CE" w14:textId="77777777" w:rsidR="007D11B4" w:rsidRPr="007D11B4" w:rsidRDefault="007D11B4" w:rsidP="007D11B4">
      <w:pPr>
        <w:rPr>
          <w:rFonts w:asciiTheme="minorHAnsi" w:hAnsiTheme="minorHAnsi" w:cstheme="minorHAnsi"/>
          <w:bCs/>
          <w:color w:val="3B3838" w:themeColor="background2" w:themeShade="40"/>
        </w:rPr>
      </w:pPr>
    </w:p>
    <w:p w14:paraId="2A084D85" w14:textId="4B84600B" w:rsidR="009F28A7" w:rsidRDefault="008F3E63" w:rsidP="009F28A7">
      <w:pPr>
        <w:jc w:val="both"/>
        <w:rPr>
          <w:rFonts w:asciiTheme="minorHAnsi" w:hAnsiTheme="minorHAnsi" w:cstheme="minorHAnsi"/>
          <w:bCs/>
          <w:color w:val="3B3838" w:themeColor="background2" w:themeShade="40"/>
        </w:rPr>
      </w:pPr>
      <w:r>
        <w:rPr>
          <w:rFonts w:asciiTheme="minorHAnsi" w:hAnsiTheme="minorHAnsi" w:cstheme="minorHAnsi"/>
          <w:color w:val="3B3838" w:themeColor="background2" w:themeShade="40"/>
          <w:spacing w:val="-2"/>
        </w:rPr>
        <w:t>Case Review</w:t>
      </w:r>
      <w:r w:rsidR="005D0D43">
        <w:rPr>
          <w:rFonts w:asciiTheme="minorHAnsi" w:hAnsiTheme="minorHAnsi" w:cstheme="minorHAnsi"/>
          <w:color w:val="3B3838" w:themeColor="background2" w:themeShade="40"/>
          <w:spacing w:val="-2"/>
        </w:rPr>
        <w:t xml:space="preserve">s are </w:t>
      </w:r>
      <w:r w:rsidR="0099684F">
        <w:rPr>
          <w:rFonts w:asciiTheme="minorHAnsi" w:hAnsiTheme="minorHAnsi" w:cstheme="minorHAnsi"/>
          <w:color w:val="3B3838" w:themeColor="background2" w:themeShade="40"/>
          <w:spacing w:val="-2"/>
        </w:rPr>
        <w:t xml:space="preserve">only </w:t>
      </w:r>
      <w:r w:rsidR="005D0D43">
        <w:rPr>
          <w:rFonts w:asciiTheme="minorHAnsi" w:hAnsiTheme="minorHAnsi" w:cstheme="minorHAnsi"/>
          <w:color w:val="3B3838" w:themeColor="background2" w:themeShade="40"/>
          <w:spacing w:val="-2"/>
        </w:rPr>
        <w:t xml:space="preserve">accepted </w:t>
      </w:r>
      <w:r w:rsidR="0047432E">
        <w:rPr>
          <w:rFonts w:asciiTheme="minorHAnsi" w:hAnsiTheme="minorHAnsi" w:cstheme="minorHAnsi"/>
          <w:color w:val="3B3838" w:themeColor="background2" w:themeShade="40"/>
          <w:spacing w:val="-2"/>
        </w:rPr>
        <w:t>as</w:t>
      </w:r>
      <w:r w:rsidR="005D0D43">
        <w:rPr>
          <w:rFonts w:asciiTheme="minorHAnsi" w:hAnsiTheme="minorHAnsi" w:cstheme="minorHAnsi"/>
          <w:color w:val="3B3838" w:themeColor="background2" w:themeShade="40"/>
          <w:spacing w:val="-2"/>
        </w:rPr>
        <w:t xml:space="preserve"> </w:t>
      </w:r>
      <w:r w:rsidR="00C00AE7">
        <w:rPr>
          <w:rFonts w:asciiTheme="minorHAnsi" w:hAnsiTheme="minorHAnsi" w:cstheme="minorHAnsi"/>
          <w:color w:val="3B3838" w:themeColor="background2" w:themeShade="40"/>
          <w:spacing w:val="-2"/>
        </w:rPr>
        <w:t>a w</w:t>
      </w:r>
      <w:r w:rsidR="009F28A7" w:rsidRPr="009F28A7">
        <w:rPr>
          <w:rFonts w:asciiTheme="minorHAnsi" w:hAnsiTheme="minorHAnsi" w:cstheme="minorHAnsi"/>
          <w:color w:val="3B3838" w:themeColor="background2" w:themeShade="40"/>
          <w:spacing w:val="-2"/>
        </w:rPr>
        <w:t>ord</w:t>
      </w:r>
      <w:r w:rsidR="00E875CB">
        <w:rPr>
          <w:rFonts w:asciiTheme="minorHAnsi" w:hAnsiTheme="minorHAnsi" w:cstheme="minorHAnsi"/>
          <w:color w:val="3B3838" w:themeColor="background2" w:themeShade="40"/>
          <w:spacing w:val="-2"/>
        </w:rPr>
        <w:t>-</w:t>
      </w:r>
      <w:r w:rsidR="009F28A7" w:rsidRPr="009F28A7">
        <w:rPr>
          <w:rFonts w:asciiTheme="minorHAnsi" w:hAnsiTheme="minorHAnsi" w:cstheme="minorHAnsi"/>
          <w:color w:val="3B3838" w:themeColor="background2" w:themeShade="40"/>
          <w:spacing w:val="-2"/>
        </w:rPr>
        <w:t xml:space="preserve">processed </w:t>
      </w:r>
      <w:r w:rsidR="00C00AE7">
        <w:rPr>
          <w:rFonts w:asciiTheme="minorHAnsi" w:hAnsiTheme="minorHAnsi" w:cstheme="minorHAnsi"/>
          <w:color w:val="3B3838" w:themeColor="background2" w:themeShade="40"/>
          <w:spacing w:val="-2"/>
        </w:rPr>
        <w:t xml:space="preserve">document. </w:t>
      </w:r>
      <w:r w:rsidR="006E138B">
        <w:rPr>
          <w:rFonts w:asciiTheme="minorHAnsi" w:hAnsiTheme="minorHAnsi" w:cstheme="minorHAnsi"/>
          <w:color w:val="3B3838" w:themeColor="background2" w:themeShade="40"/>
          <w:spacing w:val="-2"/>
        </w:rPr>
        <w:t>CPCA</w:t>
      </w:r>
      <w:r w:rsidR="00921781">
        <w:rPr>
          <w:rFonts w:asciiTheme="minorHAnsi" w:hAnsiTheme="minorHAnsi" w:cstheme="minorHAnsi"/>
          <w:color w:val="3B3838" w:themeColor="background2" w:themeShade="40"/>
          <w:spacing w:val="-2"/>
        </w:rPr>
        <w:t>B</w:t>
      </w:r>
      <w:r w:rsidR="006E138B">
        <w:rPr>
          <w:rFonts w:asciiTheme="minorHAnsi" w:hAnsiTheme="minorHAnsi" w:cstheme="minorHAnsi"/>
          <w:color w:val="3B3838" w:themeColor="background2" w:themeShade="40"/>
          <w:spacing w:val="-2"/>
        </w:rPr>
        <w:t xml:space="preserve"> are unable to accept </w:t>
      </w:r>
      <w:r w:rsidR="00977A1A">
        <w:rPr>
          <w:rFonts w:asciiTheme="minorHAnsi" w:hAnsiTheme="minorHAnsi" w:cstheme="minorHAnsi"/>
          <w:color w:val="3B3838" w:themeColor="background2" w:themeShade="40"/>
          <w:spacing w:val="-2"/>
        </w:rPr>
        <w:t>C</w:t>
      </w:r>
      <w:r w:rsidR="006E138B">
        <w:rPr>
          <w:rFonts w:asciiTheme="minorHAnsi" w:hAnsiTheme="minorHAnsi" w:cstheme="minorHAnsi"/>
          <w:color w:val="3B3838" w:themeColor="background2" w:themeShade="40"/>
          <w:spacing w:val="-2"/>
        </w:rPr>
        <w:t xml:space="preserve">ase </w:t>
      </w:r>
      <w:r w:rsidR="00977A1A">
        <w:rPr>
          <w:rFonts w:asciiTheme="minorHAnsi" w:hAnsiTheme="minorHAnsi" w:cstheme="minorHAnsi"/>
          <w:color w:val="3B3838" w:themeColor="background2" w:themeShade="40"/>
          <w:spacing w:val="-2"/>
        </w:rPr>
        <w:t>R</w:t>
      </w:r>
      <w:r w:rsidR="006E138B">
        <w:rPr>
          <w:rFonts w:asciiTheme="minorHAnsi" w:hAnsiTheme="minorHAnsi" w:cstheme="minorHAnsi"/>
          <w:color w:val="3B3838" w:themeColor="background2" w:themeShade="40"/>
          <w:spacing w:val="-2"/>
        </w:rPr>
        <w:t xml:space="preserve">eviews in PDF format. </w:t>
      </w:r>
      <w:r w:rsidR="0047432E">
        <w:rPr>
          <w:rFonts w:asciiTheme="minorHAnsi" w:hAnsiTheme="minorHAnsi" w:cstheme="minorHAnsi"/>
          <w:color w:val="3B3838" w:themeColor="background2" w:themeShade="40"/>
          <w:spacing w:val="-2"/>
        </w:rPr>
        <w:t xml:space="preserve">The document should be created </w:t>
      </w:r>
      <w:r w:rsidR="009F28A7" w:rsidRPr="009F28A7">
        <w:rPr>
          <w:rFonts w:asciiTheme="minorHAnsi" w:hAnsiTheme="minorHAnsi" w:cstheme="minorHAnsi"/>
          <w:color w:val="3B3838" w:themeColor="background2" w:themeShade="40"/>
          <w:spacing w:val="-2"/>
        </w:rPr>
        <w:t xml:space="preserve">using double line spacing, wide margins and page </w:t>
      </w:r>
      <w:r w:rsidR="009F28A7" w:rsidRPr="009F28A7">
        <w:rPr>
          <w:rFonts w:asciiTheme="minorHAnsi" w:hAnsiTheme="minorHAnsi" w:cstheme="minorHAnsi"/>
          <w:color w:val="3B3838" w:themeColor="background2" w:themeShade="40"/>
          <w:spacing w:val="-2"/>
        </w:rPr>
        <w:lastRenderedPageBreak/>
        <w:t xml:space="preserve">numbering, with your name and candidate number on the top or bottom of each page.  The </w:t>
      </w:r>
      <w:r w:rsidR="009F28A7" w:rsidRPr="008667BC">
        <w:rPr>
          <w:rFonts w:asciiTheme="minorHAnsi" w:hAnsiTheme="minorHAnsi" w:cstheme="minorHAnsi"/>
          <w:bCs/>
          <w:color w:val="3B3838" w:themeColor="background2" w:themeShade="40"/>
        </w:rPr>
        <w:t xml:space="preserve">word count should be noted per section, with a summative count at the end. </w:t>
      </w:r>
    </w:p>
    <w:p w14:paraId="33EE04BD" w14:textId="77777777" w:rsidR="00E875CB" w:rsidRPr="008667BC" w:rsidRDefault="00E875CB" w:rsidP="009F28A7">
      <w:pPr>
        <w:jc w:val="both"/>
        <w:rPr>
          <w:rFonts w:asciiTheme="minorHAnsi" w:hAnsiTheme="minorHAnsi" w:cstheme="minorHAnsi"/>
          <w:bCs/>
          <w:color w:val="3B3838" w:themeColor="background2" w:themeShade="40"/>
        </w:rPr>
      </w:pPr>
    </w:p>
    <w:p w14:paraId="071D8834" w14:textId="5F044036" w:rsidR="00C6449D" w:rsidRDefault="00C6449D" w:rsidP="00C6449D">
      <w:pPr>
        <w:spacing w:before="120"/>
        <w:rPr>
          <w:rFonts w:asciiTheme="minorHAnsi" w:hAnsiTheme="minorHAnsi" w:cstheme="minorHAnsi"/>
          <w:bCs/>
          <w:color w:val="3B3838" w:themeColor="background2" w:themeShade="40"/>
        </w:rPr>
      </w:pPr>
      <w:r w:rsidRPr="008667BC">
        <w:rPr>
          <w:rFonts w:asciiTheme="minorHAnsi" w:hAnsiTheme="minorHAnsi" w:cstheme="minorHAnsi"/>
          <w:bCs/>
          <w:color w:val="3B3838" w:themeColor="background2" w:themeShade="40"/>
        </w:rPr>
        <w:t xml:space="preserve">Hard copies of </w:t>
      </w:r>
      <w:r w:rsidR="008F3E63">
        <w:rPr>
          <w:rFonts w:asciiTheme="minorHAnsi" w:hAnsiTheme="minorHAnsi" w:cstheme="minorHAnsi"/>
          <w:bCs/>
          <w:color w:val="3B3838" w:themeColor="background2" w:themeShade="40"/>
        </w:rPr>
        <w:t>Case Review</w:t>
      </w:r>
      <w:r w:rsidR="00630DBD">
        <w:rPr>
          <w:rFonts w:asciiTheme="minorHAnsi" w:hAnsiTheme="minorHAnsi" w:cstheme="minorHAnsi"/>
          <w:bCs/>
          <w:color w:val="3B3838" w:themeColor="background2" w:themeShade="40"/>
        </w:rPr>
        <w:t>s</w:t>
      </w:r>
      <w:r w:rsidRPr="008667BC">
        <w:rPr>
          <w:rFonts w:asciiTheme="minorHAnsi" w:hAnsiTheme="minorHAnsi" w:cstheme="minorHAnsi"/>
          <w:bCs/>
          <w:color w:val="3B3838" w:themeColor="background2" w:themeShade="40"/>
        </w:rPr>
        <w:t xml:space="preserve">, unless agreed in advance with CPCAB in the form of a Reasonable Adjustment, are not able to be assessed.  </w:t>
      </w:r>
    </w:p>
    <w:p w14:paraId="73662AF2" w14:textId="77777777" w:rsidR="00A25057" w:rsidRDefault="00A25057" w:rsidP="00A25057">
      <w:pPr>
        <w:jc w:val="both"/>
        <w:rPr>
          <w:rFonts w:asciiTheme="minorHAnsi" w:hAnsiTheme="minorHAnsi" w:cstheme="minorHAnsi"/>
          <w:color w:val="3B3838" w:themeColor="background2" w:themeShade="40"/>
          <w:spacing w:val="-2"/>
        </w:rPr>
      </w:pPr>
    </w:p>
    <w:p w14:paraId="1F665F2B" w14:textId="6E2743EF" w:rsidR="00A25057" w:rsidRPr="00A25057" w:rsidRDefault="00A25057" w:rsidP="00A25057">
      <w:pPr>
        <w:jc w:val="both"/>
        <w:rPr>
          <w:rFonts w:asciiTheme="minorHAnsi" w:hAnsiTheme="minorHAnsi" w:cstheme="minorHAnsi"/>
          <w:color w:val="3B3838" w:themeColor="background2" w:themeShade="40"/>
          <w:spacing w:val="-2"/>
        </w:rPr>
      </w:pPr>
      <w:r w:rsidRPr="00A25057">
        <w:rPr>
          <w:rFonts w:asciiTheme="minorHAnsi" w:hAnsiTheme="minorHAnsi" w:cstheme="minorHAnsi"/>
          <w:color w:val="3B3838" w:themeColor="background2" w:themeShade="40"/>
          <w:spacing w:val="-2"/>
        </w:rPr>
        <w:t>Please discuss any additional needs with your training centre’s learning support department.</w:t>
      </w:r>
    </w:p>
    <w:p w14:paraId="767BD815" w14:textId="77777777" w:rsidR="007D11B4" w:rsidRPr="007D11B4" w:rsidRDefault="007D11B4" w:rsidP="007D11B4">
      <w:pPr>
        <w:rPr>
          <w:rFonts w:asciiTheme="minorHAnsi" w:hAnsiTheme="minorHAnsi" w:cstheme="minorHAnsi"/>
          <w:bCs/>
          <w:color w:val="3B3838" w:themeColor="background2" w:themeShade="40"/>
        </w:rPr>
      </w:pPr>
    </w:p>
    <w:p w14:paraId="77212214" w14:textId="69000BB2" w:rsidR="007273DF" w:rsidRPr="007273DF" w:rsidRDefault="007273DF" w:rsidP="007273DF">
      <w:pPr>
        <w:rPr>
          <w:rFonts w:asciiTheme="minorHAnsi" w:hAnsiTheme="minorHAnsi" w:cstheme="minorHAnsi"/>
          <w:color w:val="3B3838" w:themeColor="background2" w:themeShade="40"/>
          <w:spacing w:val="-2"/>
        </w:rPr>
      </w:pPr>
      <w:r w:rsidRPr="007273DF">
        <w:rPr>
          <w:rFonts w:asciiTheme="minorHAnsi" w:hAnsiTheme="minorHAnsi" w:cstheme="minorHAnsi"/>
          <w:color w:val="3B3838" w:themeColor="background2" w:themeShade="40"/>
          <w:spacing w:val="-2"/>
        </w:rPr>
        <w:t xml:space="preserve">Where candidates have selected a </w:t>
      </w:r>
      <w:r w:rsidR="008667BC">
        <w:rPr>
          <w:rFonts w:asciiTheme="minorHAnsi" w:hAnsiTheme="minorHAnsi" w:cstheme="minorHAnsi"/>
          <w:color w:val="3B3838" w:themeColor="background2" w:themeShade="40"/>
          <w:spacing w:val="-2"/>
        </w:rPr>
        <w:t>client</w:t>
      </w:r>
      <w:r w:rsidRPr="007273DF">
        <w:rPr>
          <w:rFonts w:asciiTheme="minorHAnsi" w:hAnsiTheme="minorHAnsi" w:cstheme="minorHAnsi"/>
          <w:color w:val="3B3838" w:themeColor="background2" w:themeShade="40"/>
          <w:spacing w:val="-2"/>
        </w:rPr>
        <w:t xml:space="preserve"> for a verbal case presentation as part of the Internal Assessment (IA) the same </w:t>
      </w:r>
      <w:r w:rsidR="008667BC">
        <w:rPr>
          <w:rFonts w:asciiTheme="minorHAnsi" w:hAnsiTheme="minorHAnsi" w:cstheme="minorHAnsi"/>
          <w:color w:val="3B3838" w:themeColor="background2" w:themeShade="40"/>
          <w:spacing w:val="-2"/>
        </w:rPr>
        <w:t>client</w:t>
      </w:r>
      <w:r w:rsidRPr="007273DF">
        <w:rPr>
          <w:rFonts w:asciiTheme="minorHAnsi" w:hAnsiTheme="minorHAnsi" w:cstheme="minorHAnsi"/>
          <w:color w:val="3B3838" w:themeColor="background2" w:themeShade="40"/>
          <w:spacing w:val="-2"/>
        </w:rPr>
        <w:t xml:space="preserve"> could also be selected as the subject of the </w:t>
      </w:r>
      <w:r w:rsidR="008F3E63">
        <w:rPr>
          <w:rFonts w:asciiTheme="minorHAnsi" w:hAnsiTheme="minorHAnsi" w:cstheme="minorHAnsi"/>
          <w:color w:val="3B3838" w:themeColor="background2" w:themeShade="40"/>
          <w:spacing w:val="-2"/>
        </w:rPr>
        <w:t>Case Review</w:t>
      </w:r>
      <w:r w:rsidRPr="007273DF">
        <w:rPr>
          <w:rFonts w:asciiTheme="minorHAnsi" w:hAnsiTheme="minorHAnsi" w:cstheme="minorHAnsi"/>
          <w:color w:val="3B3838" w:themeColor="background2" w:themeShade="40"/>
          <w:spacing w:val="-2"/>
        </w:rPr>
        <w:t xml:space="preserve"> submission for External Assessment (EA).  It is however essential that a candidate does not plagiarise their own work and the </w:t>
      </w:r>
      <w:r w:rsidR="008F3E63">
        <w:rPr>
          <w:rFonts w:asciiTheme="minorHAnsi" w:hAnsiTheme="minorHAnsi" w:cstheme="minorHAnsi"/>
          <w:color w:val="3B3838" w:themeColor="background2" w:themeShade="40"/>
          <w:spacing w:val="-2"/>
        </w:rPr>
        <w:t>Case Review</w:t>
      </w:r>
      <w:r w:rsidRPr="007273DF">
        <w:rPr>
          <w:rFonts w:asciiTheme="minorHAnsi" w:hAnsiTheme="minorHAnsi" w:cstheme="minorHAnsi"/>
          <w:color w:val="3B3838" w:themeColor="background2" w:themeShade="40"/>
          <w:spacing w:val="-2"/>
        </w:rPr>
        <w:t xml:space="preserve"> for EA is an entirely new piece of work and has not been previously assessed in any way by the tutor.</w:t>
      </w:r>
    </w:p>
    <w:p w14:paraId="300DCFE6" w14:textId="1CED6C0B" w:rsidR="007D11B4" w:rsidRDefault="007D11B4" w:rsidP="007D11B4">
      <w:pPr>
        <w:rPr>
          <w:rFonts w:asciiTheme="minorHAnsi" w:hAnsiTheme="minorHAnsi" w:cstheme="minorHAnsi"/>
          <w:bCs/>
          <w:color w:val="3B3838" w:themeColor="background2" w:themeShade="40"/>
        </w:rPr>
      </w:pPr>
    </w:p>
    <w:p w14:paraId="5BCF4063" w14:textId="77777777" w:rsidR="007D5611" w:rsidRPr="007D11B4" w:rsidRDefault="007D5611" w:rsidP="007D5611">
      <w:p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Common mistakes are – not being able to demonstrate sufficient evidence of integrating the skills, knowledge and techniques of coaching work, not showing effective use of supervision, not being able to make coherent links between coaching interventions and the process of change.</w:t>
      </w:r>
    </w:p>
    <w:p w14:paraId="38E5F413" w14:textId="77777777" w:rsidR="007D5611" w:rsidRPr="007D11B4" w:rsidRDefault="007D5611" w:rsidP="007D5611">
      <w:pPr>
        <w:rPr>
          <w:rFonts w:asciiTheme="minorHAnsi" w:hAnsiTheme="minorHAnsi" w:cstheme="minorHAnsi"/>
          <w:color w:val="3B3838" w:themeColor="background2" w:themeShade="40"/>
        </w:rPr>
      </w:pPr>
    </w:p>
    <w:p w14:paraId="5B56B265" w14:textId="0DAB2613" w:rsidR="007D11B4" w:rsidRPr="00E51E9D" w:rsidRDefault="00977A1A" w:rsidP="007D11B4">
      <w:pPr>
        <w:rPr>
          <w:rFonts w:asciiTheme="minorHAnsi" w:hAnsiTheme="minorHAnsi" w:cstheme="minorHAnsi"/>
          <w:b/>
          <w:color w:val="3B3838" w:themeColor="background2" w:themeShade="40"/>
        </w:rPr>
      </w:pPr>
      <w:r w:rsidRPr="00E51E9D">
        <w:rPr>
          <w:rFonts w:asciiTheme="minorHAnsi" w:hAnsiTheme="minorHAnsi" w:cstheme="minorHAnsi"/>
          <w:b/>
          <w:color w:val="3B3838" w:themeColor="background2" w:themeShade="40"/>
        </w:rPr>
        <w:t>Resits and Not Proficient Candidates:</w:t>
      </w:r>
    </w:p>
    <w:p w14:paraId="79E0585A" w14:textId="2EAA7067" w:rsidR="00977A1A" w:rsidRDefault="00977A1A" w:rsidP="007D11B4">
      <w:pPr>
        <w:rPr>
          <w:rFonts w:asciiTheme="minorHAnsi" w:hAnsiTheme="minorHAnsi" w:cstheme="minorHAnsi"/>
          <w:bCs/>
          <w:color w:val="3B3838" w:themeColor="background2" w:themeShade="40"/>
        </w:rPr>
      </w:pPr>
    </w:p>
    <w:p w14:paraId="2F1431E4" w14:textId="0E4372CE" w:rsidR="00977A1A" w:rsidRPr="00E51E9D" w:rsidRDefault="00977A1A" w:rsidP="00977A1A">
      <w:pPr>
        <w:rPr>
          <w:rFonts w:asciiTheme="minorHAnsi" w:hAnsiTheme="minorHAnsi" w:cstheme="minorHAnsi"/>
          <w:color w:val="3B3838" w:themeColor="background2" w:themeShade="40"/>
          <w:spacing w:val="-2"/>
        </w:rPr>
      </w:pPr>
      <w:r w:rsidRPr="00E51E9D">
        <w:rPr>
          <w:rFonts w:asciiTheme="minorHAnsi" w:hAnsiTheme="minorHAnsi" w:cstheme="minorHAnsi"/>
          <w:color w:val="3B3838" w:themeColor="background2" w:themeShade="40"/>
          <w:spacing w:val="-2"/>
        </w:rPr>
        <w:t xml:space="preserve">If you are Not Proficient in external assessment your tutor can book an appointment with CPCAB to get verbal feedback in order to offer you guidance for re-sitting the Case Review.  If you choose to re-sit this assessment </w:t>
      </w:r>
      <w:r w:rsidRPr="00E51E9D">
        <w:rPr>
          <w:rFonts w:asciiTheme="minorHAnsi" w:hAnsiTheme="minorHAnsi" w:cstheme="minorHAnsi"/>
          <w:b/>
          <w:bCs/>
          <w:color w:val="3B3838" w:themeColor="background2" w:themeShade="40"/>
          <w:spacing w:val="-2"/>
        </w:rPr>
        <w:t>you must write a new Case Review based on a different client.</w:t>
      </w:r>
      <w:r w:rsidRPr="00E51E9D">
        <w:rPr>
          <w:rFonts w:asciiTheme="minorHAnsi" w:hAnsiTheme="minorHAnsi" w:cstheme="minorHAnsi"/>
          <w:color w:val="3B3838" w:themeColor="background2" w:themeShade="40"/>
          <w:spacing w:val="-2"/>
        </w:rPr>
        <w:t xml:space="preserve">   You will be required to sign the cover sheet to confirm that your resubmission is based on a different client.</w:t>
      </w:r>
    </w:p>
    <w:p w14:paraId="4C97F485" w14:textId="7C8C682E" w:rsidR="00225947" w:rsidRPr="00E51E9D" w:rsidRDefault="00225947">
      <w:pPr>
        <w:rPr>
          <w:rFonts w:asciiTheme="minorHAnsi" w:hAnsiTheme="minorHAnsi" w:cstheme="minorHAnsi"/>
          <w:color w:val="3B3838" w:themeColor="background2" w:themeShade="40"/>
          <w:spacing w:val="-2"/>
        </w:rPr>
      </w:pPr>
      <w:r w:rsidRPr="00E51E9D">
        <w:rPr>
          <w:rFonts w:asciiTheme="minorHAnsi" w:hAnsiTheme="minorHAnsi" w:cstheme="minorHAnsi"/>
          <w:color w:val="3B3838" w:themeColor="background2" w:themeShade="40"/>
          <w:spacing w:val="-2"/>
        </w:rPr>
        <w:br w:type="page"/>
      </w:r>
    </w:p>
    <w:p w14:paraId="22B4F41C" w14:textId="55924153" w:rsidR="00A8072B" w:rsidRPr="00F12EC0" w:rsidRDefault="00A8072B" w:rsidP="00A8072B">
      <w:pPr>
        <w:spacing w:after="40"/>
        <w:jc w:val="both"/>
        <w:rPr>
          <w:rFonts w:asciiTheme="minorHAnsi" w:hAnsiTheme="minorHAnsi" w:cstheme="minorHAnsi"/>
          <w:b/>
          <w:bCs/>
          <w:color w:val="3B3838" w:themeColor="background2" w:themeShade="40"/>
        </w:rPr>
      </w:pPr>
      <w:r w:rsidRPr="00F12EC0">
        <w:rPr>
          <w:rFonts w:asciiTheme="minorHAnsi" w:hAnsiTheme="minorHAnsi" w:cstheme="minorHAnsi"/>
          <w:b/>
          <w:bCs/>
          <w:color w:val="3B3838" w:themeColor="background2" w:themeShade="40"/>
        </w:rPr>
        <w:lastRenderedPageBreak/>
        <w:t xml:space="preserve">Structure of the </w:t>
      </w:r>
      <w:r w:rsidR="008F3E63">
        <w:rPr>
          <w:rFonts w:asciiTheme="minorHAnsi" w:hAnsiTheme="minorHAnsi" w:cstheme="minorHAnsi"/>
          <w:b/>
          <w:bCs/>
          <w:color w:val="3B3838" w:themeColor="background2" w:themeShade="40"/>
        </w:rPr>
        <w:t>Case Review</w:t>
      </w:r>
      <w:r w:rsidRPr="00F12EC0">
        <w:rPr>
          <w:rFonts w:asciiTheme="minorHAnsi" w:hAnsiTheme="minorHAnsi" w:cstheme="minorHAnsi"/>
          <w:b/>
          <w:bCs/>
          <w:color w:val="3B3838" w:themeColor="background2" w:themeShade="40"/>
        </w:rPr>
        <w:t>:</w:t>
      </w:r>
    </w:p>
    <w:p w14:paraId="2F200276" w14:textId="77777777" w:rsidR="00A8072B" w:rsidRPr="008667BC" w:rsidRDefault="00A8072B" w:rsidP="007D11B4">
      <w:pPr>
        <w:rPr>
          <w:rFonts w:asciiTheme="minorHAnsi" w:hAnsiTheme="minorHAnsi" w:cstheme="minorHAnsi"/>
          <w:color w:val="3B3838" w:themeColor="background2" w:themeShade="40"/>
        </w:rPr>
      </w:pPr>
    </w:p>
    <w:p w14:paraId="446FF26C" w14:textId="523E8D66" w:rsidR="007D11B4" w:rsidRPr="008667BC" w:rsidRDefault="00A03B02" w:rsidP="007D11B4">
      <w:pPr>
        <w:rPr>
          <w:rFonts w:asciiTheme="minorHAnsi" w:hAnsiTheme="minorHAnsi" w:cstheme="minorHAnsi"/>
          <w:b/>
          <w:bCs/>
          <w:color w:val="3B3838" w:themeColor="background2" w:themeShade="40"/>
        </w:rPr>
      </w:pPr>
      <w:r w:rsidRPr="007D11B4">
        <w:rPr>
          <w:rFonts w:asciiTheme="minorHAnsi" w:hAnsiTheme="minorHAnsi" w:cstheme="minorHAnsi"/>
          <w:color w:val="3B3838" w:themeColor="background2" w:themeShade="40"/>
        </w:rPr>
        <w:t xml:space="preserve">The </w:t>
      </w:r>
      <w:r>
        <w:rPr>
          <w:rFonts w:asciiTheme="minorHAnsi" w:hAnsiTheme="minorHAnsi" w:cstheme="minorHAnsi"/>
          <w:color w:val="3B3838" w:themeColor="background2" w:themeShade="40"/>
        </w:rPr>
        <w:t>Case Review</w:t>
      </w:r>
      <w:r w:rsidRPr="007D11B4">
        <w:rPr>
          <w:rFonts w:asciiTheme="minorHAnsi" w:hAnsiTheme="minorHAnsi" w:cstheme="minorHAnsi"/>
          <w:color w:val="3B3838" w:themeColor="background2" w:themeShade="40"/>
        </w:rPr>
        <w:t xml:space="preserve"> must be structured using each of the </w:t>
      </w:r>
      <w:r w:rsidRPr="008667BC">
        <w:rPr>
          <w:rFonts w:asciiTheme="minorHAnsi" w:hAnsiTheme="minorHAnsi" w:cstheme="minorHAnsi"/>
          <w:b/>
          <w:bCs/>
          <w:color w:val="3B3838" w:themeColor="background2" w:themeShade="40"/>
        </w:rPr>
        <w:t>seven headings</w:t>
      </w:r>
      <w:r w:rsidRPr="007D11B4">
        <w:rPr>
          <w:rFonts w:asciiTheme="minorHAnsi" w:hAnsiTheme="minorHAnsi" w:cstheme="minorHAnsi"/>
          <w:color w:val="3B3838" w:themeColor="background2" w:themeShade="40"/>
        </w:rPr>
        <w:t xml:space="preserve"> below.  </w:t>
      </w:r>
      <w:r>
        <w:rPr>
          <w:rFonts w:asciiTheme="minorHAnsi" w:hAnsiTheme="minorHAnsi" w:cstheme="minorHAnsi"/>
          <w:color w:val="3B3838" w:themeColor="background2" w:themeShade="40"/>
          <w:spacing w:val="-2"/>
        </w:rPr>
        <w:t xml:space="preserve">Under each section there are ticked bullet points which state what you </w:t>
      </w:r>
      <w:r w:rsidRPr="005F7016">
        <w:rPr>
          <w:rFonts w:asciiTheme="minorHAnsi" w:hAnsiTheme="minorHAnsi" w:cstheme="minorHAnsi"/>
          <w:color w:val="3B3838" w:themeColor="background2" w:themeShade="40"/>
          <w:spacing w:val="-2"/>
        </w:rPr>
        <w:t>must</w:t>
      </w:r>
      <w:r>
        <w:rPr>
          <w:rFonts w:asciiTheme="minorHAnsi" w:hAnsiTheme="minorHAnsi" w:cstheme="minorHAnsi"/>
          <w:color w:val="3B3838" w:themeColor="background2" w:themeShade="40"/>
          <w:spacing w:val="-2"/>
        </w:rPr>
        <w:t xml:space="preserve"> evidence in order to achieve full marks for that section</w:t>
      </w:r>
      <w:r>
        <w:rPr>
          <w:rFonts w:asciiTheme="minorHAnsi" w:hAnsiTheme="minorHAnsi" w:cstheme="minorHAnsi"/>
          <w:b/>
          <w:bCs/>
          <w:color w:val="3B3838" w:themeColor="background2" w:themeShade="40"/>
        </w:rPr>
        <w:t>.</w:t>
      </w:r>
    </w:p>
    <w:p w14:paraId="15B3E1FE" w14:textId="77777777" w:rsidR="007D11B4" w:rsidRPr="007D11B4" w:rsidRDefault="007D11B4" w:rsidP="007D11B4">
      <w:pPr>
        <w:rPr>
          <w:rFonts w:asciiTheme="minorHAnsi" w:hAnsiTheme="minorHAnsi" w:cstheme="minorHAnsi"/>
          <w:b/>
          <w:color w:val="3B3838" w:themeColor="background2" w:themeShade="40"/>
        </w:rPr>
      </w:pPr>
    </w:p>
    <w:p w14:paraId="30F18F10" w14:textId="77777777" w:rsidR="007D11B4" w:rsidRPr="007D11B4" w:rsidRDefault="007D11B4" w:rsidP="007D11B4">
      <w:pPr>
        <w:rPr>
          <w:rFonts w:asciiTheme="minorHAnsi" w:hAnsiTheme="minorHAnsi" w:cstheme="minorHAnsi"/>
          <w:b/>
          <w:bCs/>
          <w:i/>
          <w:color w:val="3B3838" w:themeColor="background2" w:themeShade="40"/>
        </w:rPr>
      </w:pPr>
      <w:r w:rsidRPr="007D11B4">
        <w:rPr>
          <w:rFonts w:asciiTheme="minorHAnsi" w:hAnsiTheme="minorHAnsi" w:cstheme="minorHAnsi"/>
          <w:b/>
          <w:bCs/>
          <w:i/>
          <w:color w:val="3B3838" w:themeColor="background2" w:themeShade="40"/>
        </w:rPr>
        <w:t xml:space="preserve">1. </w:t>
      </w:r>
      <w:r w:rsidRPr="007D11B4">
        <w:rPr>
          <w:rFonts w:asciiTheme="minorHAnsi" w:hAnsiTheme="minorHAnsi" w:cstheme="minorHAnsi"/>
          <w:b/>
          <w:bCs/>
          <w:i/>
          <w:color w:val="3B3838" w:themeColor="background2" w:themeShade="40"/>
        </w:rPr>
        <w:tab/>
        <w:t xml:space="preserve">Context, boundaries and ethical framework </w:t>
      </w:r>
    </w:p>
    <w:p w14:paraId="3E0A1EB9" w14:textId="77777777" w:rsidR="007D11B4" w:rsidRPr="007D11B4" w:rsidRDefault="007D11B4" w:rsidP="007D11B4">
      <w:pPr>
        <w:numPr>
          <w:ilvl w:val="0"/>
          <w:numId w:val="21"/>
        </w:numPr>
        <w:rPr>
          <w:rFonts w:asciiTheme="minorHAnsi" w:hAnsiTheme="minorHAnsi" w:cstheme="minorHAnsi"/>
          <w:i/>
          <w:color w:val="3B3838" w:themeColor="background2" w:themeShade="40"/>
        </w:rPr>
      </w:pPr>
      <w:r w:rsidRPr="007D11B4">
        <w:rPr>
          <w:rFonts w:asciiTheme="minorHAnsi" w:hAnsiTheme="minorHAnsi" w:cstheme="minorHAnsi"/>
          <w:i/>
          <w:color w:val="3B3838" w:themeColor="background2" w:themeShade="40"/>
        </w:rPr>
        <w:t>Describe the context in which you offer life coaching showing your understanding of the boundaries and ethical framework for your work as an independent life coach.</w:t>
      </w:r>
    </w:p>
    <w:p w14:paraId="2A4C5AED" w14:textId="77777777" w:rsidR="007D11B4" w:rsidRPr="007D11B4" w:rsidRDefault="007D11B4" w:rsidP="007D11B4">
      <w:pPr>
        <w:rPr>
          <w:rFonts w:asciiTheme="minorHAnsi" w:hAnsiTheme="minorHAnsi" w:cstheme="minorHAnsi"/>
          <w:b/>
          <w:color w:val="3B3838" w:themeColor="background2" w:themeShade="40"/>
        </w:rPr>
      </w:pPr>
    </w:p>
    <w:p w14:paraId="4E4911E2"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643FF87F"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Describe the context and setting where you provide your life coaching work.</w:t>
      </w:r>
    </w:p>
    <w:p w14:paraId="052D0179"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Explain how you assessed your client and determined the appropriateness of life coaching.</w:t>
      </w:r>
    </w:p>
    <w:p w14:paraId="2A9E3090"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of how you established the agreement or contract for the life coaching work.</w:t>
      </w:r>
    </w:p>
    <w:p w14:paraId="11B9C13B"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Explain why an ethical framework is important in life coaching work.</w:t>
      </w:r>
    </w:p>
    <w:p w14:paraId="1E36C1C3" w14:textId="77777777" w:rsidR="007D11B4" w:rsidRPr="007D11B4" w:rsidRDefault="007D11B4" w:rsidP="007D11B4">
      <w:pPr>
        <w:rPr>
          <w:rFonts w:asciiTheme="minorHAnsi" w:hAnsiTheme="minorHAnsi" w:cstheme="minorHAnsi"/>
          <w:color w:val="3B3838" w:themeColor="background2" w:themeShade="40"/>
        </w:rPr>
      </w:pPr>
    </w:p>
    <w:p w14:paraId="35B41AB3" w14:textId="77777777" w:rsidR="007D11B4" w:rsidRPr="007D11B4" w:rsidRDefault="007D11B4" w:rsidP="007D11B4">
      <w:pPr>
        <w:rPr>
          <w:rFonts w:asciiTheme="minorHAnsi" w:hAnsiTheme="minorHAnsi" w:cstheme="minorHAnsi"/>
          <w:b/>
          <w:bCs/>
          <w:i/>
          <w:color w:val="3B3838" w:themeColor="background2" w:themeShade="40"/>
        </w:rPr>
      </w:pPr>
      <w:r w:rsidRPr="007D11B4">
        <w:rPr>
          <w:rFonts w:asciiTheme="minorHAnsi" w:hAnsiTheme="minorHAnsi" w:cstheme="minorHAnsi"/>
          <w:b/>
          <w:bCs/>
          <w:i/>
          <w:color w:val="3B3838" w:themeColor="background2" w:themeShade="40"/>
        </w:rPr>
        <w:t xml:space="preserve">2. </w:t>
      </w:r>
      <w:r w:rsidRPr="007D11B4">
        <w:rPr>
          <w:rFonts w:asciiTheme="minorHAnsi" w:hAnsiTheme="minorHAnsi" w:cstheme="minorHAnsi"/>
          <w:b/>
          <w:bCs/>
          <w:i/>
          <w:color w:val="3B3838" w:themeColor="background2" w:themeShade="40"/>
        </w:rPr>
        <w:tab/>
        <w:t xml:space="preserve">Development of the life coaching relationship </w:t>
      </w:r>
    </w:p>
    <w:p w14:paraId="59711C18" w14:textId="77777777" w:rsidR="007D11B4" w:rsidRPr="007D11B4" w:rsidRDefault="007D11B4" w:rsidP="007D11B4">
      <w:pPr>
        <w:numPr>
          <w:ilvl w:val="0"/>
          <w:numId w:val="21"/>
        </w:numPr>
        <w:rPr>
          <w:rFonts w:asciiTheme="minorHAnsi" w:hAnsiTheme="minorHAnsi" w:cstheme="minorHAnsi"/>
          <w:b/>
          <w:color w:val="3B3838" w:themeColor="background2" w:themeShade="40"/>
        </w:rPr>
      </w:pPr>
      <w:r w:rsidRPr="007D11B4">
        <w:rPr>
          <w:rFonts w:asciiTheme="minorHAnsi" w:hAnsiTheme="minorHAnsi" w:cstheme="minorHAnsi"/>
          <w:i/>
          <w:color w:val="3B3838" w:themeColor="background2" w:themeShade="40"/>
        </w:rPr>
        <w:t xml:space="preserve">Establish and develop a life coaching relationship that supports life coaching work. </w:t>
      </w:r>
    </w:p>
    <w:p w14:paraId="5472AE6F" w14:textId="77777777" w:rsidR="007D11B4" w:rsidRPr="007D11B4" w:rsidRDefault="007D11B4" w:rsidP="007D11B4">
      <w:pPr>
        <w:rPr>
          <w:rFonts w:asciiTheme="minorHAnsi" w:hAnsiTheme="minorHAnsi" w:cstheme="minorHAnsi"/>
          <w:b/>
          <w:color w:val="3B3838" w:themeColor="background2" w:themeShade="40"/>
        </w:rPr>
      </w:pPr>
    </w:p>
    <w:p w14:paraId="4E9AB34A"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1FDCF075" w14:textId="77777777" w:rsidR="007D11B4" w:rsidRPr="007D11B4" w:rsidRDefault="007D11B4" w:rsidP="007D11B4">
      <w:pPr>
        <w:numPr>
          <w:ilvl w:val="0"/>
          <w:numId w:val="26"/>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your understanding of the life coaching relationship.</w:t>
      </w:r>
    </w:p>
    <w:p w14:paraId="7A01726C" w14:textId="77777777" w:rsidR="007D11B4" w:rsidRPr="007D11B4" w:rsidRDefault="007D11B4" w:rsidP="007D11B4">
      <w:pPr>
        <w:numPr>
          <w:ilvl w:val="0"/>
          <w:numId w:val="26"/>
        </w:numPr>
        <w:rPr>
          <w:rFonts w:asciiTheme="minorHAnsi" w:hAnsiTheme="minorHAnsi" w:cstheme="minorHAnsi"/>
          <w:b/>
          <w:color w:val="3B3838" w:themeColor="background2" w:themeShade="40"/>
        </w:rPr>
      </w:pPr>
      <w:r w:rsidRPr="007D11B4">
        <w:rPr>
          <w:rFonts w:asciiTheme="minorHAnsi" w:hAnsiTheme="minorHAnsi" w:cstheme="minorHAnsi"/>
          <w:color w:val="3B3838" w:themeColor="background2" w:themeShade="40"/>
        </w:rPr>
        <w:t xml:space="preserve">Evidence your ability to establish a life coaching relationship that contributes to the life coaching work. </w:t>
      </w:r>
    </w:p>
    <w:p w14:paraId="248F82BC" w14:textId="77777777" w:rsidR="007D11B4" w:rsidRPr="007D11B4" w:rsidRDefault="007D11B4" w:rsidP="007D11B4">
      <w:pPr>
        <w:rPr>
          <w:rFonts w:asciiTheme="minorHAnsi" w:hAnsiTheme="minorHAnsi" w:cstheme="minorHAnsi"/>
          <w:b/>
          <w:bCs/>
          <w:i/>
          <w:color w:val="3B3838" w:themeColor="background2" w:themeShade="40"/>
        </w:rPr>
      </w:pPr>
    </w:p>
    <w:p w14:paraId="3097368C" w14:textId="77777777" w:rsidR="007D11B4" w:rsidRPr="007D11B4" w:rsidRDefault="007D11B4" w:rsidP="007D11B4">
      <w:pPr>
        <w:rPr>
          <w:rFonts w:asciiTheme="minorHAnsi" w:hAnsiTheme="minorHAnsi" w:cstheme="minorHAnsi"/>
          <w:b/>
          <w:bCs/>
          <w:i/>
          <w:color w:val="3B3838" w:themeColor="background2" w:themeShade="40"/>
        </w:rPr>
      </w:pPr>
      <w:r w:rsidRPr="007D11B4">
        <w:rPr>
          <w:rFonts w:asciiTheme="minorHAnsi" w:hAnsiTheme="minorHAnsi" w:cstheme="minorHAnsi"/>
          <w:b/>
          <w:bCs/>
          <w:i/>
          <w:color w:val="3B3838" w:themeColor="background2" w:themeShade="40"/>
        </w:rPr>
        <w:t xml:space="preserve">3. </w:t>
      </w:r>
      <w:r w:rsidRPr="007D11B4">
        <w:rPr>
          <w:rFonts w:asciiTheme="minorHAnsi" w:hAnsiTheme="minorHAnsi" w:cstheme="minorHAnsi"/>
          <w:b/>
          <w:bCs/>
          <w:i/>
          <w:color w:val="3B3838" w:themeColor="background2" w:themeShade="40"/>
        </w:rPr>
        <w:tab/>
        <w:t xml:space="preserve">Working with diversity </w:t>
      </w:r>
    </w:p>
    <w:p w14:paraId="341460F1" w14:textId="77777777" w:rsidR="007D11B4" w:rsidRPr="007D11B4" w:rsidRDefault="007D11B4" w:rsidP="007D11B4">
      <w:pPr>
        <w:numPr>
          <w:ilvl w:val="0"/>
          <w:numId w:val="21"/>
        </w:numPr>
        <w:rPr>
          <w:rFonts w:asciiTheme="minorHAnsi" w:hAnsiTheme="minorHAnsi" w:cstheme="minorHAnsi"/>
          <w:i/>
          <w:color w:val="3B3838" w:themeColor="background2" w:themeShade="40"/>
        </w:rPr>
      </w:pPr>
      <w:r w:rsidRPr="007D11B4">
        <w:rPr>
          <w:rFonts w:asciiTheme="minorHAnsi" w:hAnsiTheme="minorHAnsi" w:cstheme="minorHAnsi"/>
          <w:i/>
          <w:color w:val="3B3838" w:themeColor="background2" w:themeShade="40"/>
        </w:rPr>
        <w:t xml:space="preserve">Work with awareness of diversity issues in life coaching work. </w:t>
      </w:r>
    </w:p>
    <w:p w14:paraId="3412110B" w14:textId="77777777" w:rsidR="007D11B4" w:rsidRPr="007D11B4" w:rsidRDefault="007D11B4" w:rsidP="007D11B4">
      <w:pPr>
        <w:rPr>
          <w:rFonts w:asciiTheme="minorHAnsi" w:hAnsiTheme="minorHAnsi" w:cstheme="minorHAnsi"/>
          <w:b/>
          <w:color w:val="3B3838" w:themeColor="background2" w:themeShade="40"/>
        </w:rPr>
      </w:pPr>
    </w:p>
    <w:p w14:paraId="34249562"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7A83A7E4"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your ability to understand the individual, social and cultural context of your client.</w:t>
      </w:r>
    </w:p>
    <w:p w14:paraId="27CCC71F"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your ability to respond sensitively to diversity in the life coaching work.</w:t>
      </w:r>
    </w:p>
    <w:p w14:paraId="75FFBC50" w14:textId="77777777" w:rsidR="007D11B4" w:rsidRPr="007D11B4" w:rsidRDefault="007D11B4" w:rsidP="007D11B4">
      <w:pPr>
        <w:rPr>
          <w:rFonts w:asciiTheme="minorHAnsi" w:hAnsiTheme="minorHAnsi" w:cstheme="minorHAnsi"/>
          <w:color w:val="3B3838" w:themeColor="background2" w:themeShade="40"/>
        </w:rPr>
      </w:pPr>
    </w:p>
    <w:p w14:paraId="6EE830E9" w14:textId="77777777" w:rsidR="007D11B4" w:rsidRPr="007D11B4" w:rsidRDefault="007D11B4" w:rsidP="007D11B4">
      <w:pPr>
        <w:rPr>
          <w:rFonts w:asciiTheme="minorHAnsi" w:hAnsiTheme="minorHAnsi" w:cstheme="minorHAnsi"/>
          <w:b/>
          <w:bCs/>
          <w:i/>
          <w:iCs/>
          <w:color w:val="3B3838" w:themeColor="background2" w:themeShade="40"/>
        </w:rPr>
      </w:pPr>
      <w:r w:rsidRPr="007D11B4">
        <w:rPr>
          <w:rFonts w:asciiTheme="minorHAnsi" w:hAnsiTheme="minorHAnsi" w:cstheme="minorHAnsi"/>
          <w:b/>
          <w:bCs/>
          <w:i/>
          <w:iCs/>
          <w:color w:val="3B3838" w:themeColor="background2" w:themeShade="40"/>
        </w:rPr>
        <w:t>4.</w:t>
      </w:r>
      <w:r w:rsidRPr="007D11B4">
        <w:rPr>
          <w:rFonts w:asciiTheme="minorHAnsi" w:hAnsiTheme="minorHAnsi" w:cstheme="minorHAnsi"/>
          <w:b/>
          <w:bCs/>
          <w:i/>
          <w:iCs/>
          <w:color w:val="3B3838" w:themeColor="background2" w:themeShade="40"/>
        </w:rPr>
        <w:tab/>
        <w:t>Supporting clients to identify their opportunities to flourish in their particular life stage</w:t>
      </w:r>
    </w:p>
    <w:p w14:paraId="5CA9518E" w14:textId="378EE5BF" w:rsidR="007D11B4" w:rsidRPr="007D11B4" w:rsidRDefault="007D11B4" w:rsidP="007D11B4">
      <w:pPr>
        <w:numPr>
          <w:ilvl w:val="0"/>
          <w:numId w:val="21"/>
        </w:numPr>
        <w:rPr>
          <w:rFonts w:asciiTheme="minorHAnsi" w:hAnsiTheme="minorHAnsi" w:cstheme="minorHAnsi"/>
          <w:color w:val="3B3838" w:themeColor="background2" w:themeShade="40"/>
        </w:rPr>
      </w:pPr>
      <w:r w:rsidRPr="007D11B4">
        <w:rPr>
          <w:rFonts w:asciiTheme="minorHAnsi" w:hAnsiTheme="minorHAnsi" w:cstheme="minorHAnsi"/>
          <w:i/>
          <w:iCs/>
          <w:color w:val="3B3838" w:themeColor="background2" w:themeShade="40"/>
        </w:rPr>
        <w:t xml:space="preserve">Support clients to (i) reflect on their motivation and goals and (ii) opportunities and obstacles for </w:t>
      </w:r>
      <w:r w:rsidR="00C95EF8" w:rsidRPr="007D11B4">
        <w:rPr>
          <w:rFonts w:asciiTheme="minorHAnsi" w:hAnsiTheme="minorHAnsi" w:cstheme="minorHAnsi"/>
          <w:i/>
          <w:iCs/>
          <w:color w:val="3B3838" w:themeColor="background2" w:themeShade="40"/>
        </w:rPr>
        <w:t>wellbeing</w:t>
      </w:r>
      <w:r w:rsidRPr="007D11B4">
        <w:rPr>
          <w:rFonts w:asciiTheme="minorHAnsi" w:hAnsiTheme="minorHAnsi" w:cstheme="minorHAnsi"/>
          <w:i/>
          <w:iCs/>
          <w:color w:val="3B3838" w:themeColor="background2" w:themeShade="40"/>
        </w:rPr>
        <w:t>.</w:t>
      </w:r>
    </w:p>
    <w:p w14:paraId="56A01A96" w14:textId="77777777" w:rsidR="007D11B4" w:rsidRPr="007D11B4" w:rsidRDefault="007D11B4" w:rsidP="007D11B4">
      <w:pPr>
        <w:rPr>
          <w:rFonts w:asciiTheme="minorHAnsi" w:hAnsiTheme="minorHAnsi" w:cstheme="minorHAnsi"/>
          <w:b/>
          <w:color w:val="3B3838" w:themeColor="background2" w:themeShade="40"/>
        </w:rPr>
      </w:pPr>
    </w:p>
    <w:p w14:paraId="5728C74E"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5272DADE" w14:textId="77777777" w:rsidR="007D11B4" w:rsidRPr="007D11B4" w:rsidRDefault="007D11B4" w:rsidP="007D11B4">
      <w:pPr>
        <w:numPr>
          <w:ilvl w:val="0"/>
          <w:numId w:val="22"/>
        </w:numPr>
        <w:rPr>
          <w:rFonts w:asciiTheme="minorHAnsi" w:hAnsiTheme="minorHAnsi" w:cstheme="minorHAnsi"/>
          <w:b/>
          <w:bCs/>
          <w:i/>
          <w:iCs/>
          <w:color w:val="3B3838" w:themeColor="background2" w:themeShade="40"/>
        </w:rPr>
      </w:pPr>
      <w:r w:rsidRPr="007D11B4">
        <w:rPr>
          <w:rFonts w:asciiTheme="minorHAnsi" w:hAnsiTheme="minorHAnsi" w:cstheme="minorHAnsi"/>
          <w:color w:val="3B3838" w:themeColor="background2" w:themeShade="40"/>
        </w:rPr>
        <w:t>Evidence how you supported the client to reflect on their motivation and goals.</w:t>
      </w:r>
    </w:p>
    <w:p w14:paraId="1B436731" w14:textId="1A62249E" w:rsidR="007D11B4" w:rsidRPr="007D11B4" w:rsidRDefault="007D11B4" w:rsidP="007D11B4">
      <w:pPr>
        <w:numPr>
          <w:ilvl w:val="0"/>
          <w:numId w:val="22"/>
        </w:numPr>
        <w:rPr>
          <w:rFonts w:asciiTheme="minorHAnsi" w:hAnsiTheme="minorHAnsi" w:cstheme="minorHAnsi"/>
          <w:b/>
          <w:bCs/>
          <w:i/>
          <w:iCs/>
          <w:color w:val="3B3838" w:themeColor="background2" w:themeShade="40"/>
        </w:rPr>
      </w:pPr>
      <w:r w:rsidRPr="007D11B4">
        <w:rPr>
          <w:rFonts w:asciiTheme="minorHAnsi" w:hAnsiTheme="minorHAnsi" w:cstheme="minorHAnsi"/>
          <w:color w:val="3B3838" w:themeColor="background2" w:themeShade="40"/>
        </w:rPr>
        <w:t xml:space="preserve">Evidence how you supported your client towards </w:t>
      </w:r>
      <w:r w:rsidR="00C95EF8" w:rsidRPr="007D11B4">
        <w:rPr>
          <w:rFonts w:asciiTheme="minorHAnsi" w:hAnsiTheme="minorHAnsi" w:cstheme="minorHAnsi"/>
          <w:color w:val="3B3838" w:themeColor="background2" w:themeShade="40"/>
        </w:rPr>
        <w:t>wellbeing</w:t>
      </w:r>
      <w:r w:rsidRPr="007D11B4">
        <w:rPr>
          <w:rFonts w:asciiTheme="minorHAnsi" w:hAnsiTheme="minorHAnsi" w:cstheme="minorHAnsi"/>
          <w:color w:val="3B3838" w:themeColor="background2" w:themeShade="40"/>
        </w:rPr>
        <w:t>.</w:t>
      </w:r>
    </w:p>
    <w:p w14:paraId="03DA95E6" w14:textId="77777777" w:rsidR="007D11B4" w:rsidRPr="007D11B4" w:rsidRDefault="007D11B4" w:rsidP="007D11B4">
      <w:pPr>
        <w:numPr>
          <w:ilvl w:val="0"/>
          <w:numId w:val="22"/>
        </w:numPr>
        <w:rPr>
          <w:rFonts w:asciiTheme="minorHAnsi" w:hAnsiTheme="minorHAnsi" w:cstheme="minorHAnsi"/>
          <w:b/>
          <w:bCs/>
          <w:i/>
          <w:iCs/>
          <w:color w:val="3B3838" w:themeColor="background2" w:themeShade="40"/>
        </w:rPr>
      </w:pPr>
      <w:r w:rsidRPr="007D11B4">
        <w:rPr>
          <w:rFonts w:asciiTheme="minorHAnsi" w:hAnsiTheme="minorHAnsi" w:cstheme="minorHAnsi"/>
          <w:color w:val="3B3838" w:themeColor="background2" w:themeShade="40"/>
        </w:rPr>
        <w:t>Evidence how you supported the client to flourish as a person in relationships within their particular life stage.</w:t>
      </w:r>
    </w:p>
    <w:p w14:paraId="73B55CE3" w14:textId="77777777" w:rsidR="007D11B4" w:rsidRPr="007D11B4" w:rsidRDefault="007D11B4" w:rsidP="007D11B4">
      <w:pPr>
        <w:rPr>
          <w:rFonts w:asciiTheme="minorHAnsi" w:hAnsiTheme="minorHAnsi" w:cstheme="minorHAnsi"/>
          <w:i/>
          <w:iCs/>
          <w:color w:val="3B3838" w:themeColor="background2" w:themeShade="40"/>
        </w:rPr>
      </w:pPr>
    </w:p>
    <w:p w14:paraId="78EBB3FD" w14:textId="77777777" w:rsidR="005668F0" w:rsidRDefault="005668F0" w:rsidP="007D11B4">
      <w:pPr>
        <w:rPr>
          <w:rFonts w:asciiTheme="minorHAnsi" w:hAnsiTheme="minorHAnsi" w:cstheme="minorHAnsi"/>
          <w:b/>
          <w:bCs/>
          <w:i/>
          <w:color w:val="3B3838" w:themeColor="background2" w:themeShade="40"/>
        </w:rPr>
      </w:pPr>
    </w:p>
    <w:p w14:paraId="562A38A1" w14:textId="2E7C6482" w:rsidR="007D11B4" w:rsidRPr="007D11B4" w:rsidRDefault="007D11B4" w:rsidP="007D11B4">
      <w:pPr>
        <w:rPr>
          <w:rFonts w:asciiTheme="minorHAnsi" w:hAnsiTheme="minorHAnsi" w:cstheme="minorHAnsi"/>
          <w:b/>
          <w:bCs/>
          <w:i/>
          <w:color w:val="3B3838" w:themeColor="background2" w:themeShade="40"/>
        </w:rPr>
      </w:pPr>
      <w:r w:rsidRPr="007D11B4">
        <w:rPr>
          <w:rFonts w:asciiTheme="minorHAnsi" w:hAnsiTheme="minorHAnsi" w:cstheme="minorHAnsi"/>
          <w:b/>
          <w:bCs/>
          <w:i/>
          <w:color w:val="3B3838" w:themeColor="background2" w:themeShade="40"/>
        </w:rPr>
        <w:t xml:space="preserve">5. </w:t>
      </w:r>
      <w:r w:rsidRPr="007D11B4">
        <w:rPr>
          <w:rFonts w:asciiTheme="minorHAnsi" w:hAnsiTheme="minorHAnsi" w:cstheme="minorHAnsi"/>
          <w:b/>
          <w:bCs/>
          <w:i/>
          <w:color w:val="3B3838" w:themeColor="background2" w:themeShade="40"/>
        </w:rPr>
        <w:tab/>
        <w:t xml:space="preserve">Use of </w:t>
      </w:r>
      <w:r w:rsidR="00C95EF8" w:rsidRPr="007D11B4">
        <w:rPr>
          <w:rFonts w:asciiTheme="minorHAnsi" w:hAnsiTheme="minorHAnsi" w:cstheme="minorHAnsi"/>
          <w:b/>
          <w:bCs/>
          <w:i/>
          <w:color w:val="3B3838" w:themeColor="background2" w:themeShade="40"/>
        </w:rPr>
        <w:t>self-awareness</w:t>
      </w:r>
      <w:r w:rsidRPr="007D11B4">
        <w:rPr>
          <w:rFonts w:asciiTheme="minorHAnsi" w:hAnsiTheme="minorHAnsi" w:cstheme="minorHAnsi"/>
          <w:b/>
          <w:bCs/>
          <w:i/>
          <w:color w:val="3B3838" w:themeColor="background2" w:themeShade="40"/>
        </w:rPr>
        <w:t xml:space="preserve"> </w:t>
      </w:r>
    </w:p>
    <w:p w14:paraId="2CCB5540" w14:textId="31B47C53" w:rsidR="007D11B4" w:rsidRPr="007D11B4" w:rsidRDefault="007D11B4" w:rsidP="007D11B4">
      <w:pPr>
        <w:numPr>
          <w:ilvl w:val="0"/>
          <w:numId w:val="21"/>
        </w:numPr>
        <w:rPr>
          <w:rFonts w:asciiTheme="minorHAnsi" w:hAnsiTheme="minorHAnsi" w:cstheme="minorHAnsi"/>
          <w:i/>
          <w:color w:val="3B3838" w:themeColor="background2" w:themeShade="40"/>
        </w:rPr>
      </w:pPr>
      <w:r w:rsidRPr="007D11B4">
        <w:rPr>
          <w:rFonts w:asciiTheme="minorHAnsi" w:hAnsiTheme="minorHAnsi" w:cstheme="minorHAnsi"/>
          <w:i/>
          <w:color w:val="3B3838" w:themeColor="background2" w:themeShade="40"/>
        </w:rPr>
        <w:t xml:space="preserve">Use </w:t>
      </w:r>
      <w:r w:rsidR="00C95EF8" w:rsidRPr="007D11B4">
        <w:rPr>
          <w:rFonts w:asciiTheme="minorHAnsi" w:hAnsiTheme="minorHAnsi" w:cstheme="minorHAnsi"/>
          <w:i/>
          <w:color w:val="3B3838" w:themeColor="background2" w:themeShade="40"/>
        </w:rPr>
        <w:t>self-awareness</w:t>
      </w:r>
      <w:r w:rsidRPr="007D11B4">
        <w:rPr>
          <w:rFonts w:asciiTheme="minorHAnsi" w:hAnsiTheme="minorHAnsi" w:cstheme="minorHAnsi"/>
          <w:i/>
          <w:color w:val="3B3838" w:themeColor="background2" w:themeShade="40"/>
        </w:rPr>
        <w:t xml:space="preserve"> to inform and enhance life coaching work.</w:t>
      </w:r>
    </w:p>
    <w:p w14:paraId="5A53AF26" w14:textId="77777777" w:rsidR="007D11B4" w:rsidRPr="007D11B4" w:rsidRDefault="007D11B4" w:rsidP="007D11B4">
      <w:pPr>
        <w:rPr>
          <w:rFonts w:asciiTheme="minorHAnsi" w:hAnsiTheme="minorHAnsi" w:cstheme="minorHAnsi"/>
          <w:b/>
          <w:color w:val="3B3838" w:themeColor="background2" w:themeShade="40"/>
        </w:rPr>
      </w:pPr>
    </w:p>
    <w:p w14:paraId="577320BE"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76BBEDFD" w14:textId="7F59F8DB" w:rsid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Evidence how you have applied insights from personal awareness and </w:t>
      </w:r>
      <w:r w:rsidR="00C95EF8" w:rsidRPr="007D11B4">
        <w:rPr>
          <w:rFonts w:asciiTheme="minorHAnsi" w:hAnsiTheme="minorHAnsi" w:cstheme="minorHAnsi"/>
          <w:color w:val="3B3838" w:themeColor="background2" w:themeShade="40"/>
        </w:rPr>
        <w:t>self-development</w:t>
      </w:r>
      <w:r w:rsidRPr="007D11B4">
        <w:rPr>
          <w:rFonts w:asciiTheme="minorHAnsi" w:hAnsiTheme="minorHAnsi" w:cstheme="minorHAnsi"/>
          <w:color w:val="3B3838" w:themeColor="background2" w:themeShade="40"/>
        </w:rPr>
        <w:t xml:space="preserve"> to inform and enhance life coaching work.</w:t>
      </w:r>
    </w:p>
    <w:p w14:paraId="54D1D528" w14:textId="77777777" w:rsidR="00982CF4" w:rsidRPr="007D11B4" w:rsidRDefault="00982CF4" w:rsidP="008667BC">
      <w:pPr>
        <w:ind w:left="720"/>
        <w:rPr>
          <w:rFonts w:asciiTheme="minorHAnsi" w:hAnsiTheme="minorHAnsi" w:cstheme="minorHAnsi"/>
          <w:color w:val="3B3838" w:themeColor="background2" w:themeShade="40"/>
        </w:rPr>
      </w:pPr>
    </w:p>
    <w:p w14:paraId="22A6025E" w14:textId="77777777" w:rsidR="007D11B4" w:rsidRPr="007D11B4" w:rsidRDefault="007D11B4" w:rsidP="007D11B4">
      <w:pPr>
        <w:rPr>
          <w:rFonts w:asciiTheme="minorHAnsi" w:hAnsiTheme="minorHAnsi" w:cstheme="minorHAnsi"/>
          <w:b/>
          <w:bCs/>
          <w:i/>
          <w:color w:val="3B3838" w:themeColor="background2" w:themeShade="40"/>
        </w:rPr>
      </w:pPr>
      <w:r w:rsidRPr="007D11B4">
        <w:rPr>
          <w:rFonts w:asciiTheme="minorHAnsi" w:hAnsiTheme="minorHAnsi" w:cstheme="minorHAnsi"/>
          <w:b/>
          <w:bCs/>
          <w:i/>
          <w:color w:val="3B3838" w:themeColor="background2" w:themeShade="40"/>
        </w:rPr>
        <w:lastRenderedPageBreak/>
        <w:t xml:space="preserve">6. </w:t>
      </w:r>
      <w:r w:rsidRPr="007D11B4">
        <w:rPr>
          <w:rFonts w:asciiTheme="minorHAnsi" w:hAnsiTheme="minorHAnsi" w:cstheme="minorHAnsi"/>
          <w:b/>
          <w:bCs/>
          <w:i/>
          <w:color w:val="3B3838" w:themeColor="background2" w:themeShade="40"/>
        </w:rPr>
        <w:tab/>
        <w:t>Theory underpinning skills</w:t>
      </w:r>
      <w:r w:rsidRPr="007D11B4">
        <w:rPr>
          <w:rFonts w:asciiTheme="minorHAnsi" w:hAnsiTheme="minorHAnsi" w:cstheme="minorHAnsi"/>
          <w:color w:val="3B3838" w:themeColor="background2" w:themeShade="40"/>
        </w:rPr>
        <w:t xml:space="preserve"> </w:t>
      </w:r>
    </w:p>
    <w:p w14:paraId="55B58293" w14:textId="77777777" w:rsidR="007D11B4" w:rsidRPr="007D11B4" w:rsidRDefault="007D11B4" w:rsidP="007D11B4">
      <w:pPr>
        <w:numPr>
          <w:ilvl w:val="0"/>
          <w:numId w:val="23"/>
        </w:numPr>
        <w:rPr>
          <w:rFonts w:asciiTheme="minorHAnsi" w:hAnsiTheme="minorHAnsi" w:cstheme="minorHAnsi"/>
          <w:i/>
          <w:color w:val="3B3838" w:themeColor="background2" w:themeShade="40"/>
        </w:rPr>
      </w:pPr>
      <w:r w:rsidRPr="007D11B4">
        <w:rPr>
          <w:rFonts w:asciiTheme="minorHAnsi" w:hAnsiTheme="minorHAnsi" w:cstheme="minorHAnsi"/>
          <w:i/>
          <w:color w:val="3B3838" w:themeColor="background2" w:themeShade="40"/>
        </w:rPr>
        <w:t>Work within a coherent framework of knowledge, skills and techniques in life coaching work.</w:t>
      </w:r>
    </w:p>
    <w:p w14:paraId="20416AE4" w14:textId="77777777" w:rsidR="007D11B4" w:rsidRPr="007D11B4" w:rsidRDefault="007D11B4" w:rsidP="007D11B4">
      <w:pPr>
        <w:rPr>
          <w:rFonts w:asciiTheme="minorHAnsi" w:hAnsiTheme="minorHAnsi" w:cstheme="minorHAnsi"/>
          <w:b/>
          <w:color w:val="3B3838" w:themeColor="background2" w:themeShade="40"/>
        </w:rPr>
      </w:pPr>
    </w:p>
    <w:p w14:paraId="08AE5D4F"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243E672F"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Evidence the use of an appropriate range of life coaching skills and techniques.</w:t>
      </w:r>
    </w:p>
    <w:p w14:paraId="0909347E"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Demonstrate a coherent understanding of the underpinning knowledge that informs the use of life coaching skills and techniques.</w:t>
      </w:r>
    </w:p>
    <w:p w14:paraId="412F8503"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Evaluate your choice of interventions and how these contributed to the process of change.</w:t>
      </w:r>
    </w:p>
    <w:p w14:paraId="570EA99E" w14:textId="77777777" w:rsidR="007D11B4" w:rsidRPr="007D11B4" w:rsidRDefault="007D11B4" w:rsidP="007D11B4">
      <w:pPr>
        <w:rPr>
          <w:rFonts w:asciiTheme="minorHAnsi" w:hAnsiTheme="minorHAnsi" w:cstheme="minorHAnsi"/>
          <w:color w:val="3B3838" w:themeColor="background2" w:themeShade="40"/>
        </w:rPr>
      </w:pPr>
    </w:p>
    <w:p w14:paraId="688DF0F5" w14:textId="77777777" w:rsidR="007D11B4" w:rsidRPr="007D11B4" w:rsidRDefault="007D11B4" w:rsidP="007D11B4">
      <w:pPr>
        <w:rPr>
          <w:rFonts w:asciiTheme="minorHAnsi" w:hAnsiTheme="minorHAnsi" w:cstheme="minorHAnsi"/>
          <w:b/>
          <w:bCs/>
          <w:i/>
          <w:color w:val="3B3838" w:themeColor="background2" w:themeShade="40"/>
        </w:rPr>
      </w:pPr>
      <w:r w:rsidRPr="007D11B4">
        <w:rPr>
          <w:rFonts w:asciiTheme="minorHAnsi" w:hAnsiTheme="minorHAnsi" w:cstheme="minorHAnsi"/>
          <w:b/>
          <w:bCs/>
          <w:i/>
          <w:color w:val="3B3838" w:themeColor="background2" w:themeShade="40"/>
        </w:rPr>
        <w:t xml:space="preserve">7. </w:t>
      </w:r>
      <w:r w:rsidRPr="007D11B4">
        <w:rPr>
          <w:rFonts w:asciiTheme="minorHAnsi" w:hAnsiTheme="minorHAnsi" w:cstheme="minorHAnsi"/>
          <w:b/>
          <w:bCs/>
          <w:i/>
          <w:color w:val="3B3838" w:themeColor="background2" w:themeShade="40"/>
        </w:rPr>
        <w:tab/>
        <w:t xml:space="preserve">Use of supervision </w:t>
      </w:r>
    </w:p>
    <w:p w14:paraId="2861C9B0" w14:textId="77777777" w:rsidR="007D11B4" w:rsidRPr="007D11B4" w:rsidRDefault="007D11B4" w:rsidP="007D11B4">
      <w:pPr>
        <w:numPr>
          <w:ilvl w:val="0"/>
          <w:numId w:val="24"/>
        </w:numPr>
        <w:rPr>
          <w:rFonts w:asciiTheme="minorHAnsi" w:hAnsiTheme="minorHAnsi" w:cstheme="minorHAnsi"/>
          <w:i/>
          <w:color w:val="3B3838" w:themeColor="background2" w:themeShade="40"/>
        </w:rPr>
      </w:pPr>
      <w:r w:rsidRPr="007D11B4">
        <w:rPr>
          <w:rFonts w:asciiTheme="minorHAnsi" w:hAnsiTheme="minorHAnsi" w:cstheme="minorHAnsi"/>
          <w:i/>
          <w:color w:val="3B3838" w:themeColor="background2" w:themeShade="40"/>
        </w:rPr>
        <w:t>Use supervision to support life coaching work.</w:t>
      </w:r>
    </w:p>
    <w:p w14:paraId="15F3B7C0" w14:textId="77777777" w:rsidR="007D11B4" w:rsidRPr="007D11B4" w:rsidRDefault="007D11B4" w:rsidP="007D11B4">
      <w:pPr>
        <w:rPr>
          <w:rFonts w:asciiTheme="minorHAnsi" w:hAnsiTheme="minorHAnsi" w:cstheme="minorHAnsi"/>
          <w:b/>
          <w:color w:val="3B3838" w:themeColor="background2" w:themeShade="40"/>
        </w:rPr>
      </w:pPr>
    </w:p>
    <w:p w14:paraId="41DCEC95" w14:textId="77777777" w:rsidR="007D11B4" w:rsidRPr="007D11B4" w:rsidRDefault="007D11B4" w:rsidP="007D11B4">
      <w:pP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You must:</w:t>
      </w:r>
    </w:p>
    <w:p w14:paraId="536CF3EF"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Provide an explanation of the issues that you took to supervision and why.</w:t>
      </w:r>
    </w:p>
    <w:p w14:paraId="15D6EF91" w14:textId="77777777" w:rsidR="007D11B4" w:rsidRPr="007D11B4" w:rsidRDefault="007D11B4" w:rsidP="007D11B4">
      <w:pPr>
        <w:numPr>
          <w:ilvl w:val="0"/>
          <w:numId w:val="22"/>
        </w:numP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Give examples of how insights from supervision informed and enhanced your life coaching work. </w:t>
      </w:r>
    </w:p>
    <w:p w14:paraId="71B15C0C" w14:textId="77777777" w:rsidR="007D11B4" w:rsidRPr="007D11B4" w:rsidRDefault="007D11B4" w:rsidP="007D11B4">
      <w:pPr>
        <w:rPr>
          <w:rFonts w:asciiTheme="minorHAnsi" w:hAnsiTheme="minorHAnsi" w:cstheme="minorHAnsi"/>
          <w:color w:val="3B3838" w:themeColor="background2" w:themeShade="40"/>
        </w:rPr>
      </w:pPr>
    </w:p>
    <w:p w14:paraId="3C25386A" w14:textId="77777777" w:rsidR="007D11B4" w:rsidRPr="007D11B4" w:rsidRDefault="007D11B4" w:rsidP="007D11B4">
      <w:pPr>
        <w:rPr>
          <w:rFonts w:asciiTheme="minorHAnsi" w:hAnsiTheme="minorHAnsi" w:cstheme="minorHAnsi"/>
          <w:color w:val="3B3838" w:themeColor="background2" w:themeShade="40"/>
        </w:rPr>
      </w:pPr>
    </w:p>
    <w:p w14:paraId="7AF1FE51" w14:textId="77777777" w:rsidR="007D11B4" w:rsidRPr="007D11B4" w:rsidRDefault="007D11B4" w:rsidP="005668F0">
      <w:pPr>
        <w:pBdr>
          <w:top w:val="single" w:sz="6" w:space="1" w:color="3B3838" w:themeColor="background2" w:themeShade="40"/>
          <w:left w:val="single" w:sz="6" w:space="4" w:color="3B3838" w:themeColor="background2" w:themeShade="40"/>
          <w:bottom w:val="single" w:sz="6" w:space="1" w:color="3B3838" w:themeColor="background2" w:themeShade="40"/>
          <w:right w:val="single" w:sz="6" w:space="4" w:color="3B3838" w:themeColor="background2" w:themeShade="40"/>
        </w:pBdr>
        <w:rPr>
          <w:rFonts w:asciiTheme="minorHAnsi" w:hAnsiTheme="minorHAnsi" w:cstheme="minorHAnsi"/>
          <w:b/>
          <w:color w:val="3B3838" w:themeColor="background2" w:themeShade="40"/>
        </w:rPr>
      </w:pPr>
      <w:r w:rsidRPr="007D11B4">
        <w:rPr>
          <w:rFonts w:asciiTheme="minorHAnsi" w:hAnsiTheme="minorHAnsi" w:cstheme="minorHAnsi"/>
          <w:b/>
          <w:color w:val="3B3838" w:themeColor="background2" w:themeShade="40"/>
        </w:rPr>
        <w:t>Marking scheme:</w:t>
      </w:r>
    </w:p>
    <w:p w14:paraId="30B65207" w14:textId="44C36C61" w:rsidR="007D11B4" w:rsidRPr="007D11B4" w:rsidRDefault="007D11B4" w:rsidP="005668F0">
      <w:pPr>
        <w:pBdr>
          <w:top w:val="single" w:sz="6" w:space="1" w:color="3B3838" w:themeColor="background2" w:themeShade="40"/>
          <w:left w:val="single" w:sz="6" w:space="4" w:color="3B3838" w:themeColor="background2" w:themeShade="40"/>
          <w:bottom w:val="single" w:sz="6" w:space="1" w:color="3B3838" w:themeColor="background2" w:themeShade="40"/>
          <w:right w:val="single" w:sz="6" w:space="4" w:color="3B3838" w:themeColor="background2" w:themeShade="40"/>
        </w:pBd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Each section of the </w:t>
      </w:r>
      <w:r w:rsidR="008F3E63">
        <w:rPr>
          <w:rFonts w:asciiTheme="minorHAnsi" w:hAnsiTheme="minorHAnsi" w:cstheme="minorHAnsi"/>
          <w:color w:val="3B3838" w:themeColor="background2" w:themeShade="40"/>
        </w:rPr>
        <w:t>Case Review</w:t>
      </w:r>
      <w:r w:rsidRPr="007D11B4">
        <w:rPr>
          <w:rFonts w:asciiTheme="minorHAnsi" w:hAnsiTheme="minorHAnsi" w:cstheme="minorHAnsi"/>
          <w:color w:val="3B3838" w:themeColor="background2" w:themeShade="40"/>
        </w:rPr>
        <w:t xml:space="preserve"> is awarded between 0 and 3 marks on the following basis: </w:t>
      </w:r>
    </w:p>
    <w:p w14:paraId="5D759FE5" w14:textId="6F222741" w:rsidR="007D11B4" w:rsidRPr="007D11B4" w:rsidRDefault="007D11B4" w:rsidP="005668F0">
      <w:pPr>
        <w:pBdr>
          <w:top w:val="single" w:sz="6" w:space="1" w:color="3B3838" w:themeColor="background2" w:themeShade="40"/>
          <w:left w:val="single" w:sz="6" w:space="4" w:color="3B3838" w:themeColor="background2" w:themeShade="40"/>
          <w:bottom w:val="single" w:sz="6" w:space="1" w:color="3B3838" w:themeColor="background2" w:themeShade="40"/>
          <w:right w:val="single" w:sz="6" w:space="4" w:color="3B3838" w:themeColor="background2" w:themeShade="40"/>
        </w:pBd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0 = no evidence</w:t>
      </w:r>
      <w:r w:rsidRPr="007D11B4">
        <w:rPr>
          <w:rFonts w:asciiTheme="minorHAnsi" w:hAnsiTheme="minorHAnsi" w:cstheme="minorHAnsi"/>
          <w:color w:val="3B3838" w:themeColor="background2" w:themeShade="40"/>
        </w:rPr>
        <w:tab/>
      </w:r>
      <w:r w:rsidRPr="007D11B4">
        <w:rPr>
          <w:rFonts w:asciiTheme="minorHAnsi" w:hAnsiTheme="minorHAnsi" w:cstheme="minorHAnsi"/>
          <w:color w:val="3B3838" w:themeColor="background2" w:themeShade="40"/>
        </w:rPr>
        <w:tab/>
        <w:t>1 = minimum evidence</w:t>
      </w:r>
    </w:p>
    <w:p w14:paraId="04840DBB" w14:textId="77777777" w:rsidR="007D11B4" w:rsidRPr="007D11B4" w:rsidRDefault="007D11B4" w:rsidP="005668F0">
      <w:pPr>
        <w:pBdr>
          <w:top w:val="single" w:sz="6" w:space="1" w:color="3B3838" w:themeColor="background2" w:themeShade="40"/>
          <w:left w:val="single" w:sz="6" w:space="4" w:color="3B3838" w:themeColor="background2" w:themeShade="40"/>
          <w:bottom w:val="single" w:sz="6" w:space="1" w:color="3B3838" w:themeColor="background2" w:themeShade="40"/>
          <w:right w:val="single" w:sz="6" w:space="4" w:color="3B3838" w:themeColor="background2" w:themeShade="40"/>
        </w:pBdr>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2 = satisfactory evidence</w:t>
      </w:r>
      <w:r w:rsidRPr="007D11B4">
        <w:rPr>
          <w:rFonts w:asciiTheme="minorHAnsi" w:hAnsiTheme="minorHAnsi" w:cstheme="minorHAnsi"/>
          <w:color w:val="3B3838" w:themeColor="background2" w:themeShade="40"/>
        </w:rPr>
        <w:tab/>
        <w:t xml:space="preserve">3 = robust evidence </w:t>
      </w:r>
    </w:p>
    <w:p w14:paraId="590F63DF" w14:textId="5B6DC49F" w:rsidR="007D11B4" w:rsidRPr="007D11B4" w:rsidRDefault="007D11B4" w:rsidP="005668F0">
      <w:pPr>
        <w:pBdr>
          <w:top w:val="single" w:sz="6" w:space="1" w:color="3B3838" w:themeColor="background2" w:themeShade="40"/>
          <w:left w:val="single" w:sz="6" w:space="4" w:color="3B3838" w:themeColor="background2" w:themeShade="40"/>
          <w:bottom w:val="single" w:sz="6" w:space="1" w:color="3B3838" w:themeColor="background2" w:themeShade="40"/>
          <w:right w:val="single" w:sz="6" w:space="4" w:color="3B3838" w:themeColor="background2" w:themeShade="40"/>
        </w:pBdr>
        <w:spacing w:before="120"/>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 xml:space="preserve">Candidates must achieve at least ONE mark in each section and an overall mark of 11 out of 21 to be assessed as Proficient. </w:t>
      </w:r>
      <w:r w:rsidR="004A4B76">
        <w:rPr>
          <w:rFonts w:asciiTheme="minorHAnsi" w:hAnsiTheme="minorHAnsi" w:cstheme="minorHAnsi"/>
          <w:color w:val="3B3838" w:themeColor="background2" w:themeShade="40"/>
        </w:rPr>
        <w:t>½ marks</w:t>
      </w:r>
      <w:r w:rsidR="004A4B76" w:rsidRPr="007D11B4">
        <w:rPr>
          <w:rFonts w:asciiTheme="minorHAnsi" w:hAnsiTheme="minorHAnsi" w:cstheme="minorHAnsi"/>
          <w:color w:val="3B3838" w:themeColor="background2" w:themeShade="40"/>
        </w:rPr>
        <w:t xml:space="preserve"> </w:t>
      </w:r>
      <w:r w:rsidRPr="007D11B4">
        <w:rPr>
          <w:rFonts w:asciiTheme="minorHAnsi" w:hAnsiTheme="minorHAnsi" w:cstheme="minorHAnsi"/>
          <w:color w:val="3B3838" w:themeColor="background2" w:themeShade="40"/>
        </w:rPr>
        <w:t>can be awarded.</w:t>
      </w:r>
    </w:p>
    <w:p w14:paraId="3E7750E8" w14:textId="47547619" w:rsidR="007D11B4" w:rsidRPr="007D11B4" w:rsidRDefault="007D11B4" w:rsidP="005668F0">
      <w:pPr>
        <w:pBdr>
          <w:top w:val="single" w:sz="6" w:space="1" w:color="3B3838" w:themeColor="background2" w:themeShade="40"/>
          <w:left w:val="single" w:sz="6" w:space="4" w:color="3B3838" w:themeColor="background2" w:themeShade="40"/>
          <w:bottom w:val="single" w:sz="6" w:space="1" w:color="3B3838" w:themeColor="background2" w:themeShade="40"/>
          <w:right w:val="single" w:sz="6" w:space="4" w:color="3B3838" w:themeColor="background2" w:themeShade="40"/>
        </w:pBdr>
        <w:spacing w:before="120"/>
        <w:rPr>
          <w:rFonts w:asciiTheme="minorHAnsi" w:hAnsiTheme="minorHAnsi" w:cstheme="minorHAnsi"/>
          <w:color w:val="3B3838" w:themeColor="background2" w:themeShade="40"/>
        </w:rPr>
      </w:pPr>
      <w:r w:rsidRPr="007D11B4">
        <w:rPr>
          <w:rFonts w:asciiTheme="minorHAnsi" w:hAnsiTheme="minorHAnsi" w:cstheme="minorHAnsi"/>
          <w:color w:val="3B3838" w:themeColor="background2" w:themeShade="40"/>
        </w:rPr>
        <w:t>Please note that each section carries equal marks (3)</w:t>
      </w:r>
      <w:r w:rsidR="00225947">
        <w:rPr>
          <w:rFonts w:asciiTheme="minorHAnsi" w:hAnsiTheme="minorHAnsi" w:cstheme="minorHAnsi"/>
          <w:color w:val="3B3838" w:themeColor="background2" w:themeShade="40"/>
        </w:rPr>
        <w:t>,</w:t>
      </w:r>
      <w:r w:rsidRPr="007D11B4">
        <w:rPr>
          <w:rFonts w:asciiTheme="minorHAnsi" w:hAnsiTheme="minorHAnsi" w:cstheme="minorHAnsi"/>
          <w:color w:val="3B3838" w:themeColor="background2" w:themeShade="40"/>
        </w:rPr>
        <w:t xml:space="preserve"> so you are advised to take this into account when deciding how much to write in each section.</w:t>
      </w:r>
    </w:p>
    <w:p w14:paraId="100F4C0E" w14:textId="77777777" w:rsidR="007D11B4" w:rsidRPr="00967F2B" w:rsidRDefault="007D11B4" w:rsidP="00F36BC5">
      <w:pPr>
        <w:rPr>
          <w:rFonts w:asciiTheme="minorHAnsi" w:hAnsiTheme="minorHAnsi" w:cstheme="minorHAnsi"/>
          <w:color w:val="3B3838" w:themeColor="background2" w:themeShade="40"/>
        </w:rPr>
      </w:pPr>
    </w:p>
    <w:sectPr w:rsidR="007D11B4" w:rsidRPr="00967F2B" w:rsidSect="00F36BC5">
      <w:headerReference w:type="even" r:id="rId10"/>
      <w:headerReference w:type="default" r:id="rId11"/>
      <w:footerReference w:type="even" r:id="rId12"/>
      <w:footerReference w:type="default" r:id="rId13"/>
      <w:endnotePr>
        <w:numFmt w:val="decimal"/>
        <w:numStart w:val="3"/>
      </w:endnotePr>
      <w:pgSz w:w="11906" w:h="16838" w:code="9"/>
      <w:pgMar w:top="851" w:right="851" w:bottom="851" w:left="851" w:header="510" w:footer="680" w:gutter="0"/>
      <w:cols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23768A" w14:textId="77777777" w:rsidR="00726E11" w:rsidRDefault="00726E11">
      <w:r>
        <w:separator/>
      </w:r>
    </w:p>
    <w:p w14:paraId="658766B8" w14:textId="77777777" w:rsidR="00726E11" w:rsidRDefault="00726E11"/>
    <w:p w14:paraId="167C91D7" w14:textId="77777777" w:rsidR="00726E11" w:rsidRDefault="00726E11"/>
  </w:endnote>
  <w:endnote w:type="continuationSeparator" w:id="0">
    <w:p w14:paraId="72B2E37D" w14:textId="77777777" w:rsidR="00726E11" w:rsidRDefault="00726E11">
      <w:r>
        <w:continuationSeparator/>
      </w:r>
    </w:p>
    <w:p w14:paraId="53CE27AC" w14:textId="77777777" w:rsidR="00726E11" w:rsidRDefault="00726E11"/>
    <w:p w14:paraId="26D4D5AA" w14:textId="77777777" w:rsidR="00726E11" w:rsidRDefault="00726E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embedRegular r:id="rId1" w:fontKey="{9F5AB4BD-B66B-4A6F-8E17-FB753A9BBC45}"/>
    <w:embedBold r:id="rId2" w:fontKey="{1F7F5A71-4153-48B0-BAC5-36019A0B4859}"/>
  </w:font>
  <w:font w:name="Georgia">
    <w:panose1 w:val="02040502050405020303"/>
    <w:charset w:val="00"/>
    <w:family w:val="roman"/>
    <w:pitch w:val="variable"/>
    <w:sig w:usb0="00000287" w:usb1="00000000" w:usb2="00000000" w:usb3="00000000" w:csb0="0000009F" w:csb1="00000000"/>
    <w:embedRegular r:id="rId3" w:fontKey="{E4D84E74-BA17-4146-81D6-4B897715CB61}"/>
    <w:embedBold r:id="rId4" w:fontKey="{90C148AB-8F86-4933-AE7B-A15F31E57773}"/>
  </w:font>
  <w:font w:name="Goudy Old Style">
    <w:panose1 w:val="02020502050305020303"/>
    <w:charset w:val="00"/>
    <w:family w:val="roman"/>
    <w:pitch w:val="variable"/>
    <w:sig w:usb0="00000003" w:usb1="00000000" w:usb2="00000000" w:usb3="00000000" w:csb0="00000001" w:csb1="00000000"/>
    <w:embedRegular r:id="rId5" w:fontKey="{E9CD3E76-C029-445A-953D-B892030D9602}"/>
    <w:embedBold r:id="rId6" w:fontKey="{0F7D4CA1-1596-4BAB-93E0-2CB8A90ABCDF}"/>
    <w:embedBoldItalic r:id="rId7" w:fontKey="{684094B0-FF0C-4A40-87E4-F1562DA95DA5}"/>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Bold r:id="rId8" w:fontKey="{D6B99D0D-A760-4CE6-B3D2-1618B7994D84}"/>
  </w:font>
  <w:font w:name="Tahoma">
    <w:panose1 w:val="020B0604030504040204"/>
    <w:charset w:val="00"/>
    <w:family w:val="swiss"/>
    <w:pitch w:val="variable"/>
    <w:sig w:usb0="E1002EFF" w:usb1="C000605B" w:usb2="00000029" w:usb3="00000000" w:csb0="000101FF" w:csb1="00000000"/>
    <w:embedRegular r:id="rId9" w:fontKey="{0DECCD8B-4E52-459B-900D-236091BB8433}"/>
  </w:font>
  <w:font w:name="Calibri">
    <w:panose1 w:val="020F0502020204030204"/>
    <w:charset w:val="00"/>
    <w:family w:val="swiss"/>
    <w:pitch w:val="variable"/>
    <w:sig w:usb0="E4002EFF" w:usb1="C200247B" w:usb2="00000009" w:usb3="00000000" w:csb0="000001FF" w:csb1="00000000"/>
    <w:embedRegular r:id="rId10" w:fontKey="{CE13F8BE-85B3-4481-A24A-0B059D680EBC}"/>
    <w:embedBold r:id="rId11" w:fontKey="{DE9FFEF1-52FF-4C08-9742-B9CEBFEBDAB1}"/>
    <w:embedItalic r:id="rId12" w:fontKey="{40A30DD0-46AF-41EE-B245-DC1E445E84AA}"/>
    <w:embedBoldItalic r:id="rId13" w:fontKey="{C08D3C28-5601-4A49-B90D-763C85B73DAC}"/>
  </w:font>
  <w:font w:name="Rooney Regular">
    <w:altName w:val="Calibri"/>
    <w:panose1 w:val="00000000000000000000"/>
    <w:charset w:val="00"/>
    <w:family w:val="swiss"/>
    <w:notTrueType/>
    <w:pitch w:val="variable"/>
    <w:sig w:usb0="A00000EF" w:usb1="5000204B" w:usb2="00000000" w:usb3="00000000" w:csb0="0000009B" w:csb1="00000000"/>
  </w:font>
  <w:font w:name="Calibri Light">
    <w:panose1 w:val="020F0302020204030204"/>
    <w:charset w:val="00"/>
    <w:family w:val="swiss"/>
    <w:pitch w:val="variable"/>
    <w:sig w:usb0="E4002EFF" w:usb1="C200247B" w:usb2="00000009" w:usb3="00000000" w:csb0="000001FF" w:csb1="00000000"/>
    <w:embedRegular r:id="rId14" w:fontKey="{FED613DF-EA73-4610-A5D6-9A6C0A6BEC8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Borders>
        <w:insideV w:val="single" w:sz="18" w:space="0" w:color="auto"/>
      </w:tblBorders>
      <w:tblCellMar>
        <w:left w:w="0" w:type="dxa"/>
        <w:right w:w="0" w:type="dxa"/>
      </w:tblCellMar>
      <w:tblLook w:val="01E0" w:firstRow="1" w:lastRow="1" w:firstColumn="1" w:lastColumn="1" w:noHBand="0" w:noVBand="0"/>
    </w:tblPr>
    <w:tblGrid>
      <w:gridCol w:w="720"/>
      <w:gridCol w:w="1260"/>
    </w:tblGrid>
    <w:tr w:rsidR="00052728" w14:paraId="1A8FCC0D" w14:textId="77777777" w:rsidTr="00E6148A">
      <w:tc>
        <w:tcPr>
          <w:tcW w:w="720" w:type="dxa"/>
          <w:shd w:val="clear" w:color="auto" w:fill="auto"/>
          <w:vAlign w:val="center"/>
        </w:tcPr>
        <w:p w14:paraId="30ECD87F" w14:textId="77777777" w:rsidR="00052728" w:rsidRPr="00E6148A" w:rsidRDefault="00052728" w:rsidP="00E607EE">
          <w:pPr>
            <w:rPr>
              <w:rFonts w:ascii="Georgia" w:hAnsi="Georgia"/>
              <w:b/>
              <w:sz w:val="44"/>
              <w:szCs w:val="44"/>
            </w:rPr>
          </w:pPr>
          <w:r w:rsidRPr="00E6148A">
            <w:rPr>
              <w:rFonts w:ascii="Georgia" w:hAnsi="Georgia"/>
              <w:b/>
              <w:sz w:val="44"/>
              <w:szCs w:val="44"/>
            </w:rPr>
            <w:fldChar w:fldCharType="begin"/>
          </w:r>
          <w:r w:rsidRPr="00E6148A">
            <w:rPr>
              <w:rFonts w:ascii="Georgia" w:hAnsi="Georgia"/>
              <w:b/>
              <w:sz w:val="44"/>
              <w:szCs w:val="44"/>
            </w:rPr>
            <w:instrText xml:space="preserve"> PAGE </w:instrText>
          </w:r>
          <w:r w:rsidRPr="00E6148A">
            <w:rPr>
              <w:rFonts w:ascii="Georgia" w:hAnsi="Georgia"/>
              <w:b/>
              <w:sz w:val="44"/>
              <w:szCs w:val="44"/>
            </w:rPr>
            <w:fldChar w:fldCharType="separate"/>
          </w:r>
          <w:r w:rsidRPr="00E6148A">
            <w:rPr>
              <w:rFonts w:ascii="Georgia" w:hAnsi="Georgia"/>
              <w:b/>
              <w:noProof/>
              <w:sz w:val="44"/>
              <w:szCs w:val="44"/>
            </w:rPr>
            <w:t>2</w:t>
          </w:r>
          <w:r w:rsidRPr="00E6148A">
            <w:rPr>
              <w:rFonts w:ascii="Georgia" w:hAnsi="Georgia"/>
              <w:b/>
              <w:sz w:val="44"/>
              <w:szCs w:val="44"/>
            </w:rPr>
            <w:fldChar w:fldCharType="end"/>
          </w:r>
        </w:p>
      </w:tc>
      <w:tc>
        <w:tcPr>
          <w:tcW w:w="1260" w:type="dxa"/>
          <w:shd w:val="clear" w:color="auto" w:fill="auto"/>
          <w:vAlign w:val="bottom"/>
        </w:tcPr>
        <w:p w14:paraId="093A3F01" w14:textId="77777777" w:rsidR="00052728" w:rsidRPr="00E6148A" w:rsidRDefault="00052728" w:rsidP="00E607EE">
          <w:pPr>
            <w:rPr>
              <w:sz w:val="16"/>
              <w:szCs w:val="16"/>
            </w:rPr>
          </w:pPr>
          <w:r w:rsidRPr="00E6148A">
            <w:rPr>
              <w:sz w:val="16"/>
              <w:szCs w:val="16"/>
            </w:rPr>
            <w:t xml:space="preserve">   © CPCAB 2006</w:t>
          </w:r>
        </w:p>
      </w:tc>
    </w:tr>
  </w:tbl>
  <w:p w14:paraId="1993DB87" w14:textId="77777777" w:rsidR="00052728" w:rsidRPr="00847850" w:rsidRDefault="00052728" w:rsidP="00E21711">
    <w:pPr>
      <w:pStyle w:val="Footer"/>
      <w:rPr>
        <w:sz w:val="6"/>
        <w:szCs w:val="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382626"/>
      <w:docPartObj>
        <w:docPartGallery w:val="Page Numbers (Bottom of Page)"/>
        <w:docPartUnique/>
      </w:docPartObj>
    </w:sdtPr>
    <w:sdtEndPr>
      <w:rPr>
        <w:rFonts w:asciiTheme="minorHAnsi" w:hAnsiTheme="minorHAnsi" w:cstheme="minorHAnsi"/>
        <w:noProof/>
        <w:color w:val="3B3838" w:themeColor="background2" w:themeShade="40"/>
      </w:rPr>
    </w:sdtEndPr>
    <w:sdtContent>
      <w:p w14:paraId="7D3C7CF5" w14:textId="77777777" w:rsidR="00176BE6" w:rsidRDefault="009D7A32">
        <w:pPr>
          <w:pStyle w:val="Footer"/>
        </w:pPr>
        <w:r>
          <w:rPr>
            <w:b/>
            <w:bCs/>
            <w:noProof/>
            <w:sz w:val="36"/>
            <w:szCs w:val="36"/>
          </w:rPr>
          <w:drawing>
            <wp:anchor distT="0" distB="0" distL="114300" distR="114300" simplePos="0" relativeHeight="251658752" behindDoc="1" locked="0" layoutInCell="1" allowOverlap="1" wp14:anchorId="1F7BF737" wp14:editId="71C7C900">
              <wp:simplePos x="0" y="0"/>
              <wp:positionH relativeFrom="margin">
                <wp:posOffset>3698240</wp:posOffset>
              </wp:positionH>
              <wp:positionV relativeFrom="page">
                <wp:posOffset>9966960</wp:posOffset>
              </wp:positionV>
              <wp:extent cx="2778760" cy="384810"/>
              <wp:effectExtent l="0" t="0" r="254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pcab-quals-change-lives-logo.gif"/>
                      <pic:cNvPicPr/>
                    </pic:nvPicPr>
                    <pic:blipFill>
                      <a:blip r:embed="rId1">
                        <a:extLst>
                          <a:ext uri="{28A0092B-C50C-407E-A947-70E740481C1C}">
                            <a14:useLocalDpi xmlns:a14="http://schemas.microsoft.com/office/drawing/2010/main" val="0"/>
                          </a:ext>
                        </a:extLst>
                      </a:blip>
                      <a:stretch>
                        <a:fillRect/>
                      </a:stretch>
                    </pic:blipFill>
                    <pic:spPr>
                      <a:xfrm>
                        <a:off x="0" y="0"/>
                        <a:ext cx="2778760" cy="384810"/>
                      </a:xfrm>
                      <a:prstGeom prst="rect">
                        <a:avLst/>
                      </a:prstGeom>
                    </pic:spPr>
                  </pic:pic>
                </a:graphicData>
              </a:graphic>
              <wp14:sizeRelH relativeFrom="margin">
                <wp14:pctWidth>0</wp14:pctWidth>
              </wp14:sizeRelH>
              <wp14:sizeRelV relativeFrom="margin">
                <wp14:pctHeight>0</wp14:pctHeight>
              </wp14:sizeRelV>
            </wp:anchor>
          </w:drawing>
        </w:r>
        <w:r w:rsidR="00176BE6" w:rsidRPr="00D05833">
          <w:rPr>
            <w:rFonts w:asciiTheme="minorHAnsi" w:hAnsiTheme="minorHAnsi" w:cstheme="minorHAnsi"/>
          </w:rPr>
          <w:fldChar w:fldCharType="begin"/>
        </w:r>
        <w:r w:rsidR="00176BE6" w:rsidRPr="00D05833">
          <w:rPr>
            <w:rFonts w:asciiTheme="minorHAnsi" w:hAnsiTheme="minorHAnsi" w:cstheme="minorHAnsi"/>
          </w:rPr>
          <w:instrText xml:space="preserve"> PAGE   \* MERGEFORMAT </w:instrText>
        </w:r>
        <w:r w:rsidR="00176BE6" w:rsidRPr="00D05833">
          <w:rPr>
            <w:rFonts w:asciiTheme="minorHAnsi" w:hAnsiTheme="minorHAnsi" w:cstheme="minorHAnsi"/>
          </w:rPr>
          <w:fldChar w:fldCharType="separate"/>
        </w:r>
        <w:r w:rsidR="00176BE6" w:rsidRPr="00D05833">
          <w:rPr>
            <w:rFonts w:asciiTheme="minorHAnsi" w:hAnsiTheme="minorHAnsi" w:cstheme="minorHAnsi"/>
            <w:noProof/>
          </w:rPr>
          <w:t>2</w:t>
        </w:r>
        <w:r w:rsidR="00176BE6" w:rsidRPr="00D05833">
          <w:rPr>
            <w:rFonts w:asciiTheme="minorHAnsi" w:hAnsiTheme="minorHAnsi" w:cstheme="minorHAnsi"/>
            <w:noProof/>
          </w:rPr>
          <w:fldChar w:fldCharType="end"/>
        </w:r>
      </w:p>
    </w:sdtContent>
  </w:sdt>
  <w:p w14:paraId="1492C322" w14:textId="77777777" w:rsidR="00052728" w:rsidRPr="00847850" w:rsidRDefault="00052728" w:rsidP="00E21711">
    <w:pPr>
      <w:pStyle w:val="Footer"/>
      <w:rPr>
        <w:sz w:val="6"/>
        <w:szCs w:val="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80B2EA" w14:textId="77777777" w:rsidR="00726E11" w:rsidRDefault="00726E11" w:rsidP="009052EC">
      <w:pPr>
        <w:pBdr>
          <w:bottom w:val="single" w:sz="6" w:space="1" w:color="auto"/>
        </w:pBdr>
      </w:pPr>
    </w:p>
    <w:p w14:paraId="685C92BF" w14:textId="77777777" w:rsidR="00726E11" w:rsidRPr="009052EC" w:rsidRDefault="00726E11" w:rsidP="009052EC"/>
  </w:footnote>
  <w:footnote w:type="continuationSeparator" w:id="0">
    <w:p w14:paraId="5B9D0B50" w14:textId="77777777" w:rsidR="00726E11" w:rsidRDefault="00726E11">
      <w:r>
        <w:continuationSeparator/>
      </w:r>
    </w:p>
    <w:p w14:paraId="32C7E629" w14:textId="77777777" w:rsidR="00726E11" w:rsidRDefault="00726E11"/>
    <w:p w14:paraId="39D59487" w14:textId="77777777" w:rsidR="00726E11" w:rsidRDefault="00726E11"/>
  </w:footnote>
  <w:footnote w:type="continuationNotice" w:id="1">
    <w:p w14:paraId="6045DD1C" w14:textId="77777777" w:rsidR="00726E11" w:rsidRDefault="00726E11"/>
    <w:p w14:paraId="7340705B" w14:textId="77777777" w:rsidR="00726E11" w:rsidRDefault="00726E11"/>
    <w:p w14:paraId="0A235690" w14:textId="77777777" w:rsidR="00726E11" w:rsidRDefault="00726E1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3C7D03" w14:textId="77777777" w:rsidR="00052728" w:rsidRPr="00E21711" w:rsidRDefault="00052728" w:rsidP="00E21711">
    <w:pPr>
      <w:pStyle w:val="Header"/>
      <w:pBdr>
        <w:bottom w:val="single" w:sz="18" w:space="1" w:color="auto"/>
      </w:pBdr>
      <w:spacing w:after="200"/>
      <w:rPr>
        <w:rFonts w:ascii="Georgia" w:hAnsi="Georgia"/>
        <w:sz w:val="36"/>
        <w:szCs w:val="36"/>
      </w:rPr>
    </w:pPr>
    <w:r>
      <w:rPr>
        <w:rFonts w:ascii="Georgia" w:hAnsi="Georgia"/>
        <w:sz w:val="36"/>
        <w:szCs w:val="36"/>
      </w:rPr>
      <w:t>CSU-L4</w:t>
    </w:r>
    <w:r w:rsidRPr="00BC1F27">
      <w:rPr>
        <w:rFonts w:ascii="Georgia" w:hAnsi="Georgia"/>
        <w:sz w:val="36"/>
        <w:szCs w:val="36"/>
      </w:rPr>
      <w:t xml:space="preserve"> </w:t>
    </w:r>
    <w:r>
      <w:rPr>
        <w:rFonts w:ascii="Georgia" w:hAnsi="Georgia"/>
        <w:sz w:val="36"/>
        <w:szCs w:val="36"/>
      </w:rPr>
      <w:t>Information Summary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C8058" w14:textId="634580ED" w:rsidR="007151C3" w:rsidRPr="00B34FBB" w:rsidRDefault="007151C3">
    <w:pPr>
      <w:pStyle w:val="Header"/>
      <w:rPr>
        <w:rFonts w:ascii="Calibri" w:hAnsi="Calibri" w:cs="Calibri"/>
      </w:rPr>
    </w:pPr>
    <w:r w:rsidRPr="00B34FBB">
      <w:rPr>
        <w:rFonts w:ascii="Calibri" w:hAnsi="Calibri" w:cs="Calibri"/>
        <w:b/>
        <w:bCs/>
      </w:rPr>
      <w:t>NOTE:</w:t>
    </w:r>
    <w:r w:rsidRPr="00B34FBB">
      <w:rPr>
        <w:rFonts w:ascii="Calibri" w:hAnsi="Calibri" w:cs="Calibri"/>
      </w:rPr>
      <w:t xml:space="preserve"> THIS GUIDANCE </w:t>
    </w:r>
    <w:r w:rsidR="00B34FBB" w:rsidRPr="00B34FBB">
      <w:rPr>
        <w:rFonts w:ascii="Calibri" w:hAnsi="Calibri" w:cs="Calibri"/>
      </w:rPr>
      <w:t>IS APPLICABLE ONLY FOR REGISTRATIONS UP TO AND INCLUDING 31</w:t>
    </w:r>
    <w:r w:rsidR="00B34FBB" w:rsidRPr="00B34FBB">
      <w:rPr>
        <w:rFonts w:ascii="Calibri" w:hAnsi="Calibri" w:cs="Calibri"/>
        <w:vertAlign w:val="superscript"/>
      </w:rPr>
      <w:t>ST</w:t>
    </w:r>
    <w:r w:rsidR="00B34FBB" w:rsidRPr="00B34FBB">
      <w:rPr>
        <w:rFonts w:ascii="Calibri" w:hAnsi="Calibri" w:cs="Calibri"/>
      </w:rPr>
      <w:t xml:space="preserve"> AUGUST 2024.</w:t>
    </w:r>
  </w:p>
  <w:p w14:paraId="60055140" w14:textId="77777777" w:rsidR="007151C3" w:rsidRDefault="007151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C61124"/>
    <w:multiLevelType w:val="hybridMultilevel"/>
    <w:tmpl w:val="9BCA25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973714"/>
    <w:multiLevelType w:val="multilevel"/>
    <w:tmpl w:val="82E86E52"/>
    <w:numStyleLink w:val="BulletPoints"/>
  </w:abstractNum>
  <w:abstractNum w:abstractNumId="2" w15:restartNumberingAfterBreak="0">
    <w:nsid w:val="10013691"/>
    <w:multiLevelType w:val="hybridMultilevel"/>
    <w:tmpl w:val="18BC58C0"/>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2824168"/>
    <w:multiLevelType w:val="multilevel"/>
    <w:tmpl w:val="82E86E52"/>
    <w:numStyleLink w:val="BulletPoints"/>
  </w:abstractNum>
  <w:abstractNum w:abstractNumId="4" w15:restartNumberingAfterBreak="0">
    <w:nsid w:val="173D31B3"/>
    <w:multiLevelType w:val="multilevel"/>
    <w:tmpl w:val="82E86E52"/>
    <w:numStyleLink w:val="BulletPoints"/>
  </w:abstractNum>
  <w:abstractNum w:abstractNumId="5" w15:restartNumberingAfterBreak="0">
    <w:nsid w:val="1FF93E74"/>
    <w:multiLevelType w:val="hybridMultilevel"/>
    <w:tmpl w:val="5E3486D6"/>
    <w:lvl w:ilvl="0" w:tplc="6660F58E">
      <w:start w:val="1"/>
      <w:numFmt w:val="bullet"/>
      <w:lvlText w:val="»"/>
      <w:lvlJc w:val="left"/>
      <w:pPr>
        <w:tabs>
          <w:tab w:val="num" w:pos="284"/>
        </w:tabs>
        <w:ind w:left="340" w:hanging="340"/>
      </w:pPr>
      <w:rPr>
        <w:rFonts w:ascii="Rockwell" w:hAnsi="Rockwell" w:hint="default"/>
        <w:b/>
        <w:i w:val="0"/>
        <w:sz w:val="28"/>
        <w:szCs w:val="28"/>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60C4302"/>
    <w:multiLevelType w:val="hybridMultilevel"/>
    <w:tmpl w:val="BF187322"/>
    <w:lvl w:ilvl="0" w:tplc="08090009">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8BF5CF2"/>
    <w:multiLevelType w:val="hybridMultilevel"/>
    <w:tmpl w:val="15A23B8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99866F6"/>
    <w:multiLevelType w:val="hybridMultilevel"/>
    <w:tmpl w:val="869EE0A6"/>
    <w:lvl w:ilvl="0" w:tplc="0392317A">
      <w:start w:val="1"/>
      <w:numFmt w:val="bullet"/>
      <w:lvlText w:val=""/>
      <w:lvlJc w:val="left"/>
      <w:pPr>
        <w:tabs>
          <w:tab w:val="num" w:pos="624"/>
        </w:tabs>
        <w:ind w:left="624" w:hanging="264"/>
      </w:pPr>
      <w:rPr>
        <w:rFonts w:ascii="Symbol" w:hAnsi="Symbol" w:hint="default"/>
        <w:sz w:val="18"/>
        <w:szCs w:val="18"/>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DA72023"/>
    <w:multiLevelType w:val="hybridMultilevel"/>
    <w:tmpl w:val="076E5F34"/>
    <w:lvl w:ilvl="0" w:tplc="D52A63CC">
      <w:start w:val="1"/>
      <w:numFmt w:val="bullet"/>
      <w:pStyle w:val="ListBullet"/>
      <w:lvlText w:val=""/>
      <w:lvlJc w:val="left"/>
      <w:pPr>
        <w:tabs>
          <w:tab w:val="num" w:pos="1080"/>
        </w:tabs>
        <w:ind w:left="1080" w:hanging="360"/>
      </w:pPr>
      <w:rPr>
        <w:rFonts w:ascii="Wingdings" w:hAnsi="Wingdings" w:hint="default"/>
      </w:rPr>
    </w:lvl>
    <w:lvl w:ilvl="1" w:tplc="08090009">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315C4B20"/>
    <w:multiLevelType w:val="hybridMultilevel"/>
    <w:tmpl w:val="AF827D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3C42742"/>
    <w:multiLevelType w:val="hybridMultilevel"/>
    <w:tmpl w:val="A5900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AF347CD"/>
    <w:multiLevelType w:val="hybridMultilevel"/>
    <w:tmpl w:val="7790427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2155039"/>
    <w:multiLevelType w:val="hybridMultilevel"/>
    <w:tmpl w:val="BFE2F14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5C70F4"/>
    <w:multiLevelType w:val="hybridMultilevel"/>
    <w:tmpl w:val="2A7AD052"/>
    <w:lvl w:ilvl="0" w:tplc="1DDCFB8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A4B7563"/>
    <w:multiLevelType w:val="hybridMultilevel"/>
    <w:tmpl w:val="4EB4AF72"/>
    <w:lvl w:ilvl="0" w:tplc="08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C7978E7"/>
    <w:multiLevelType w:val="hybridMultilevel"/>
    <w:tmpl w:val="91CA8C50"/>
    <w:lvl w:ilvl="0" w:tplc="0392317A">
      <w:start w:val="1"/>
      <w:numFmt w:val="bullet"/>
      <w:lvlText w:val=""/>
      <w:lvlJc w:val="left"/>
      <w:pPr>
        <w:tabs>
          <w:tab w:val="num" w:pos="624"/>
        </w:tabs>
        <w:ind w:left="624" w:hanging="264"/>
      </w:pPr>
      <w:rPr>
        <w:rFonts w:ascii="Symbol" w:hAnsi="Symbol" w:hint="default"/>
        <w:sz w:val="18"/>
        <w:szCs w:val="18"/>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17778D0"/>
    <w:multiLevelType w:val="hybridMultilevel"/>
    <w:tmpl w:val="0BAACD0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71E4028"/>
    <w:multiLevelType w:val="multilevel"/>
    <w:tmpl w:val="9920F65C"/>
    <w:numStyleLink w:val="NumberedList"/>
  </w:abstractNum>
  <w:abstractNum w:abstractNumId="19" w15:restartNumberingAfterBreak="0">
    <w:nsid w:val="675B6242"/>
    <w:multiLevelType w:val="hybridMultilevel"/>
    <w:tmpl w:val="A59A8414"/>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E61F31"/>
    <w:multiLevelType w:val="multilevel"/>
    <w:tmpl w:val="82E86E52"/>
    <w:styleLink w:val="BulletPoints"/>
    <w:lvl w:ilvl="0">
      <w:start w:val="1"/>
      <w:numFmt w:val="bullet"/>
      <w:lvlText w:val="»"/>
      <w:lvlJc w:val="left"/>
      <w:pPr>
        <w:tabs>
          <w:tab w:val="num" w:pos="284"/>
        </w:tabs>
        <w:ind w:left="340" w:hanging="340"/>
      </w:pPr>
      <w:rPr>
        <w:rFonts w:ascii="Rockwell" w:hAnsi="Rockwell"/>
        <w:b/>
        <w:bCs/>
        <w:sz w:val="28"/>
      </w:rPr>
    </w:lvl>
    <w:lvl w:ilvl="1">
      <w:start w:val="1"/>
      <w:numFmt w:val="bullet"/>
      <w:lvlText w:val="o"/>
      <w:lvlJc w:val="left"/>
      <w:pPr>
        <w:tabs>
          <w:tab w:val="num" w:pos="1440"/>
        </w:tabs>
        <w:ind w:left="1440" w:hanging="360"/>
      </w:pPr>
      <w:rPr>
        <w:rFonts w:ascii="Rockwell" w:hAnsi="Rockwell"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CE66FFF"/>
    <w:multiLevelType w:val="hybridMultilevel"/>
    <w:tmpl w:val="45D699A4"/>
    <w:lvl w:ilvl="0" w:tplc="D0140500">
      <w:start w:val="1"/>
      <w:numFmt w:val="decimal"/>
      <w:pStyle w:val="TitlePageContentsList"/>
      <w:lvlText w:val="%1."/>
      <w:lvlJc w:val="left"/>
      <w:pPr>
        <w:tabs>
          <w:tab w:val="num" w:pos="323"/>
        </w:tabs>
        <w:ind w:left="397" w:hanging="397"/>
      </w:pPr>
      <w:rPr>
        <w:rFonts w:ascii="Georgia" w:hAnsi="Georgia" w:hint="default"/>
        <w:b/>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6D9549F6"/>
    <w:multiLevelType w:val="hybridMultilevel"/>
    <w:tmpl w:val="62F6D490"/>
    <w:lvl w:ilvl="0" w:tplc="ECA88776">
      <w:start w:val="1"/>
      <w:numFmt w:val="bullet"/>
      <w:lvlText w:val=""/>
      <w:lvlJc w:val="left"/>
      <w:pPr>
        <w:tabs>
          <w:tab w:val="num" w:pos="720"/>
        </w:tabs>
        <w:ind w:left="720" w:hanging="360"/>
      </w:pPr>
      <w:rPr>
        <w:rFonts w:ascii="Wingdings" w:hAnsi="Wingdings" w:hint="default"/>
      </w:rPr>
    </w:lvl>
    <w:lvl w:ilvl="1" w:tplc="08090003">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FC35166"/>
    <w:multiLevelType w:val="hybridMultilevel"/>
    <w:tmpl w:val="65F61AC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30B4306"/>
    <w:multiLevelType w:val="multilevel"/>
    <w:tmpl w:val="E26E41FA"/>
    <w:lvl w:ilvl="0">
      <w:start w:val="4"/>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5" w15:restartNumberingAfterBreak="0">
    <w:nsid w:val="794350F1"/>
    <w:multiLevelType w:val="hybridMultilevel"/>
    <w:tmpl w:val="99C23DB2"/>
    <w:lvl w:ilvl="0" w:tplc="4782BD6A">
      <w:start w:val="1"/>
      <w:numFmt w:val="bullet"/>
      <w:pStyle w:val="BulletedBodyText"/>
      <w:lvlText w:val=""/>
      <w:lvlJc w:val="left"/>
      <w:pPr>
        <w:tabs>
          <w:tab w:val="num" w:pos="720"/>
        </w:tabs>
        <w:ind w:left="720" w:hanging="360"/>
      </w:pPr>
      <w:rPr>
        <w:rFonts w:ascii="Symbol" w:hAnsi="Symbol" w:hint="default"/>
      </w:rPr>
    </w:lvl>
    <w:lvl w:ilvl="1" w:tplc="6D7A6934">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F3B4292"/>
    <w:multiLevelType w:val="multilevel"/>
    <w:tmpl w:val="9920F65C"/>
    <w:styleLink w:val="NumberedList"/>
    <w:lvl w:ilvl="0">
      <w:start w:val="1"/>
      <w:numFmt w:val="decimal"/>
      <w:lvlText w:val="%1"/>
      <w:lvlJc w:val="left"/>
      <w:pPr>
        <w:tabs>
          <w:tab w:val="num" w:pos="170"/>
        </w:tabs>
        <w:ind w:left="284" w:hanging="284"/>
      </w:pPr>
      <w:rPr>
        <w:rFonts w:ascii="Georgia" w:hAnsi="Georgia"/>
        <w:b/>
        <w:bCs/>
        <w:sz w:val="32"/>
        <w:szCs w:val="32"/>
      </w:rPr>
    </w:lvl>
    <w:lvl w:ilvl="1">
      <w:start w:val="1"/>
      <w:numFmt w:val="bullet"/>
      <w:lvlText w:val="»"/>
      <w:lvlJc w:val="left"/>
      <w:pPr>
        <w:tabs>
          <w:tab w:val="num" w:pos="680"/>
        </w:tabs>
        <w:ind w:left="1021" w:hanging="454"/>
      </w:pPr>
      <w:rPr>
        <w:rFonts w:ascii="Rockwell" w:hAnsi="Rockwell"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16cid:durableId="2012028688">
    <w:abstractNumId w:val="18"/>
  </w:num>
  <w:num w:numId="2" w16cid:durableId="1905873221">
    <w:abstractNumId w:val="20"/>
  </w:num>
  <w:num w:numId="3" w16cid:durableId="2008819782">
    <w:abstractNumId w:val="4"/>
  </w:num>
  <w:num w:numId="4" w16cid:durableId="549615893">
    <w:abstractNumId w:val="26"/>
  </w:num>
  <w:num w:numId="5" w16cid:durableId="1204713274">
    <w:abstractNumId w:val="10"/>
  </w:num>
  <w:num w:numId="6" w16cid:durableId="943540353">
    <w:abstractNumId w:val="23"/>
  </w:num>
  <w:num w:numId="7" w16cid:durableId="1915357266">
    <w:abstractNumId w:val="7"/>
  </w:num>
  <w:num w:numId="8" w16cid:durableId="1481078360">
    <w:abstractNumId w:val="25"/>
  </w:num>
  <w:num w:numId="9" w16cid:durableId="1444111342">
    <w:abstractNumId w:val="21"/>
  </w:num>
  <w:num w:numId="10" w16cid:durableId="89787653">
    <w:abstractNumId w:val="0"/>
  </w:num>
  <w:num w:numId="11" w16cid:durableId="1753160065">
    <w:abstractNumId w:val="9"/>
  </w:num>
  <w:num w:numId="12" w16cid:durableId="1646206430">
    <w:abstractNumId w:val="24"/>
  </w:num>
  <w:num w:numId="13" w16cid:durableId="1374109993">
    <w:abstractNumId w:val="17"/>
  </w:num>
  <w:num w:numId="14" w16cid:durableId="297809078">
    <w:abstractNumId w:val="8"/>
  </w:num>
  <w:num w:numId="15" w16cid:durableId="736513851">
    <w:abstractNumId w:val="16"/>
  </w:num>
  <w:num w:numId="16" w16cid:durableId="964508967">
    <w:abstractNumId w:val="6"/>
  </w:num>
  <w:num w:numId="17" w16cid:durableId="87845934">
    <w:abstractNumId w:val="2"/>
  </w:num>
  <w:num w:numId="18" w16cid:durableId="1396972807">
    <w:abstractNumId w:val="3"/>
  </w:num>
  <w:num w:numId="19" w16cid:durableId="273708339">
    <w:abstractNumId w:val="1"/>
  </w:num>
  <w:num w:numId="20" w16cid:durableId="1355182251">
    <w:abstractNumId w:val="5"/>
  </w:num>
  <w:num w:numId="21" w16cid:durableId="843515980">
    <w:abstractNumId w:val="13"/>
  </w:num>
  <w:num w:numId="22" w16cid:durableId="161509060">
    <w:abstractNumId w:val="22"/>
  </w:num>
  <w:num w:numId="23" w16cid:durableId="147326108">
    <w:abstractNumId w:val="14"/>
  </w:num>
  <w:num w:numId="24" w16cid:durableId="1394350336">
    <w:abstractNumId w:val="11"/>
  </w:num>
  <w:num w:numId="25" w16cid:durableId="1087531817">
    <w:abstractNumId w:val="12"/>
  </w:num>
  <w:num w:numId="26" w16cid:durableId="971178930">
    <w:abstractNumId w:val="19"/>
  </w:num>
  <w:num w:numId="27" w16cid:durableId="144153098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pos w:val="sectEnd"/>
    <w:numFmt w:val="decimal"/>
    <w:numStart w:val="3"/>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1B4"/>
    <w:rsid w:val="000111BE"/>
    <w:rsid w:val="00017D18"/>
    <w:rsid w:val="00020194"/>
    <w:rsid w:val="00020963"/>
    <w:rsid w:val="00032635"/>
    <w:rsid w:val="00033EE2"/>
    <w:rsid w:val="00052728"/>
    <w:rsid w:val="000544D3"/>
    <w:rsid w:val="000677CE"/>
    <w:rsid w:val="00072B37"/>
    <w:rsid w:val="00073D09"/>
    <w:rsid w:val="00075FD6"/>
    <w:rsid w:val="00086CC0"/>
    <w:rsid w:val="0008732E"/>
    <w:rsid w:val="00090101"/>
    <w:rsid w:val="00092B30"/>
    <w:rsid w:val="00095B72"/>
    <w:rsid w:val="000A228E"/>
    <w:rsid w:val="000A47FC"/>
    <w:rsid w:val="000B1ADD"/>
    <w:rsid w:val="000C03AD"/>
    <w:rsid w:val="000C74D4"/>
    <w:rsid w:val="000D1A94"/>
    <w:rsid w:val="000E074B"/>
    <w:rsid w:val="000F0291"/>
    <w:rsid w:val="000F571D"/>
    <w:rsid w:val="000F7095"/>
    <w:rsid w:val="000F7E1D"/>
    <w:rsid w:val="00100527"/>
    <w:rsid w:val="001039C7"/>
    <w:rsid w:val="00106FE9"/>
    <w:rsid w:val="00107F80"/>
    <w:rsid w:val="00116BE0"/>
    <w:rsid w:val="00120C39"/>
    <w:rsid w:val="001231D1"/>
    <w:rsid w:val="00136C27"/>
    <w:rsid w:val="00137FA8"/>
    <w:rsid w:val="0014449F"/>
    <w:rsid w:val="001455C8"/>
    <w:rsid w:val="00147554"/>
    <w:rsid w:val="00147AE2"/>
    <w:rsid w:val="001521BF"/>
    <w:rsid w:val="00165025"/>
    <w:rsid w:val="0016612D"/>
    <w:rsid w:val="0017438E"/>
    <w:rsid w:val="001744F8"/>
    <w:rsid w:val="00176BE6"/>
    <w:rsid w:val="0019663C"/>
    <w:rsid w:val="001A7780"/>
    <w:rsid w:val="001B5B83"/>
    <w:rsid w:val="001B5F11"/>
    <w:rsid w:val="001B7FE9"/>
    <w:rsid w:val="001D7EA1"/>
    <w:rsid w:val="001E1FD4"/>
    <w:rsid w:val="001E2397"/>
    <w:rsid w:val="001E302A"/>
    <w:rsid w:val="001F0FB5"/>
    <w:rsid w:val="001F2D9A"/>
    <w:rsid w:val="00201933"/>
    <w:rsid w:val="00210282"/>
    <w:rsid w:val="00222F0B"/>
    <w:rsid w:val="00224B94"/>
    <w:rsid w:val="00225947"/>
    <w:rsid w:val="0023552D"/>
    <w:rsid w:val="0025199C"/>
    <w:rsid w:val="0025437D"/>
    <w:rsid w:val="00254B16"/>
    <w:rsid w:val="0025641C"/>
    <w:rsid w:val="00271BF0"/>
    <w:rsid w:val="00280436"/>
    <w:rsid w:val="00287884"/>
    <w:rsid w:val="00294501"/>
    <w:rsid w:val="002A0F38"/>
    <w:rsid w:val="002B07D1"/>
    <w:rsid w:val="002B29DD"/>
    <w:rsid w:val="002B3C20"/>
    <w:rsid w:val="002B7D59"/>
    <w:rsid w:val="002C7C65"/>
    <w:rsid w:val="002D7A45"/>
    <w:rsid w:val="002E0586"/>
    <w:rsid w:val="002E4949"/>
    <w:rsid w:val="002E6202"/>
    <w:rsid w:val="002F27AA"/>
    <w:rsid w:val="002F5EA4"/>
    <w:rsid w:val="002F622F"/>
    <w:rsid w:val="00300483"/>
    <w:rsid w:val="0032093E"/>
    <w:rsid w:val="00320A4C"/>
    <w:rsid w:val="00326964"/>
    <w:rsid w:val="003316C3"/>
    <w:rsid w:val="00332EA7"/>
    <w:rsid w:val="00335836"/>
    <w:rsid w:val="00337348"/>
    <w:rsid w:val="00340727"/>
    <w:rsid w:val="00346921"/>
    <w:rsid w:val="00355994"/>
    <w:rsid w:val="00362800"/>
    <w:rsid w:val="00377E09"/>
    <w:rsid w:val="00382AD4"/>
    <w:rsid w:val="00383303"/>
    <w:rsid w:val="00385093"/>
    <w:rsid w:val="00392B79"/>
    <w:rsid w:val="00395592"/>
    <w:rsid w:val="00396645"/>
    <w:rsid w:val="003A2E71"/>
    <w:rsid w:val="003D1B55"/>
    <w:rsid w:val="003E2149"/>
    <w:rsid w:val="003F118B"/>
    <w:rsid w:val="003F2885"/>
    <w:rsid w:val="00400273"/>
    <w:rsid w:val="00400E78"/>
    <w:rsid w:val="00401ED4"/>
    <w:rsid w:val="004112CE"/>
    <w:rsid w:val="0041392C"/>
    <w:rsid w:val="00420614"/>
    <w:rsid w:val="00420BE5"/>
    <w:rsid w:val="004318E3"/>
    <w:rsid w:val="00432CAA"/>
    <w:rsid w:val="004360D7"/>
    <w:rsid w:val="00444A2C"/>
    <w:rsid w:val="0044527B"/>
    <w:rsid w:val="00445EC9"/>
    <w:rsid w:val="00447586"/>
    <w:rsid w:val="0044764D"/>
    <w:rsid w:val="0046093E"/>
    <w:rsid w:val="00462989"/>
    <w:rsid w:val="00470DC6"/>
    <w:rsid w:val="0047432E"/>
    <w:rsid w:val="0048078A"/>
    <w:rsid w:val="00490E1A"/>
    <w:rsid w:val="00490E74"/>
    <w:rsid w:val="0049177F"/>
    <w:rsid w:val="004A4B76"/>
    <w:rsid w:val="004C602E"/>
    <w:rsid w:val="004C7D8E"/>
    <w:rsid w:val="004D31E3"/>
    <w:rsid w:val="004D7557"/>
    <w:rsid w:val="004E431E"/>
    <w:rsid w:val="004E4841"/>
    <w:rsid w:val="004F445B"/>
    <w:rsid w:val="005022D0"/>
    <w:rsid w:val="00505E42"/>
    <w:rsid w:val="00510CE7"/>
    <w:rsid w:val="00510DC5"/>
    <w:rsid w:val="0051693B"/>
    <w:rsid w:val="005176E7"/>
    <w:rsid w:val="00523ADD"/>
    <w:rsid w:val="0053647A"/>
    <w:rsid w:val="0054346D"/>
    <w:rsid w:val="0054625F"/>
    <w:rsid w:val="00551CD5"/>
    <w:rsid w:val="005558EB"/>
    <w:rsid w:val="00555FA5"/>
    <w:rsid w:val="00557254"/>
    <w:rsid w:val="00564260"/>
    <w:rsid w:val="0056647E"/>
    <w:rsid w:val="005668F0"/>
    <w:rsid w:val="0058684F"/>
    <w:rsid w:val="0059407C"/>
    <w:rsid w:val="005A04B0"/>
    <w:rsid w:val="005A2DF1"/>
    <w:rsid w:val="005B4D24"/>
    <w:rsid w:val="005C02F5"/>
    <w:rsid w:val="005C2271"/>
    <w:rsid w:val="005C4FA2"/>
    <w:rsid w:val="005C5081"/>
    <w:rsid w:val="005C7B0C"/>
    <w:rsid w:val="005D0D43"/>
    <w:rsid w:val="005E35DD"/>
    <w:rsid w:val="005F2011"/>
    <w:rsid w:val="005F2AA1"/>
    <w:rsid w:val="005F5788"/>
    <w:rsid w:val="005F639E"/>
    <w:rsid w:val="0060629F"/>
    <w:rsid w:val="0061253D"/>
    <w:rsid w:val="00621174"/>
    <w:rsid w:val="00622467"/>
    <w:rsid w:val="00630DBD"/>
    <w:rsid w:val="006330CB"/>
    <w:rsid w:val="00636581"/>
    <w:rsid w:val="00636A0D"/>
    <w:rsid w:val="006454CF"/>
    <w:rsid w:val="0065162D"/>
    <w:rsid w:val="00653AC2"/>
    <w:rsid w:val="006650CD"/>
    <w:rsid w:val="00665BBF"/>
    <w:rsid w:val="00674A29"/>
    <w:rsid w:val="0068109B"/>
    <w:rsid w:val="00684FB3"/>
    <w:rsid w:val="00696CE5"/>
    <w:rsid w:val="006B1BD6"/>
    <w:rsid w:val="006E138B"/>
    <w:rsid w:val="006F1F4E"/>
    <w:rsid w:val="006F28D0"/>
    <w:rsid w:val="006F4F4E"/>
    <w:rsid w:val="006F7DC2"/>
    <w:rsid w:val="007117AB"/>
    <w:rsid w:val="007151C3"/>
    <w:rsid w:val="00716127"/>
    <w:rsid w:val="0071672F"/>
    <w:rsid w:val="00717E26"/>
    <w:rsid w:val="00720AAD"/>
    <w:rsid w:val="00721841"/>
    <w:rsid w:val="00721EF2"/>
    <w:rsid w:val="00726E11"/>
    <w:rsid w:val="007273DF"/>
    <w:rsid w:val="00730FEE"/>
    <w:rsid w:val="007325BD"/>
    <w:rsid w:val="00763855"/>
    <w:rsid w:val="00766B6D"/>
    <w:rsid w:val="007725B5"/>
    <w:rsid w:val="00774496"/>
    <w:rsid w:val="0078093A"/>
    <w:rsid w:val="00784DCA"/>
    <w:rsid w:val="007855A7"/>
    <w:rsid w:val="0078718F"/>
    <w:rsid w:val="00795CB7"/>
    <w:rsid w:val="00795F7A"/>
    <w:rsid w:val="007A1413"/>
    <w:rsid w:val="007B0185"/>
    <w:rsid w:val="007C087B"/>
    <w:rsid w:val="007D11B4"/>
    <w:rsid w:val="007D4A42"/>
    <w:rsid w:val="007D5611"/>
    <w:rsid w:val="007E0174"/>
    <w:rsid w:val="007F0841"/>
    <w:rsid w:val="007F29B8"/>
    <w:rsid w:val="007F6169"/>
    <w:rsid w:val="007F6871"/>
    <w:rsid w:val="0080116C"/>
    <w:rsid w:val="00801ED2"/>
    <w:rsid w:val="00803E13"/>
    <w:rsid w:val="00803F15"/>
    <w:rsid w:val="00804500"/>
    <w:rsid w:val="0080575F"/>
    <w:rsid w:val="0083788F"/>
    <w:rsid w:val="00847850"/>
    <w:rsid w:val="00850EC8"/>
    <w:rsid w:val="008563CC"/>
    <w:rsid w:val="00856ED3"/>
    <w:rsid w:val="008667BC"/>
    <w:rsid w:val="00872A8F"/>
    <w:rsid w:val="00875530"/>
    <w:rsid w:val="008833C8"/>
    <w:rsid w:val="00886349"/>
    <w:rsid w:val="00890690"/>
    <w:rsid w:val="00890E34"/>
    <w:rsid w:val="00895E8A"/>
    <w:rsid w:val="008A583D"/>
    <w:rsid w:val="008B55D0"/>
    <w:rsid w:val="008C593E"/>
    <w:rsid w:val="008E40ED"/>
    <w:rsid w:val="008F3E63"/>
    <w:rsid w:val="008F627C"/>
    <w:rsid w:val="008F769D"/>
    <w:rsid w:val="009036A4"/>
    <w:rsid w:val="009052EC"/>
    <w:rsid w:val="0091566A"/>
    <w:rsid w:val="00921781"/>
    <w:rsid w:val="00924B6D"/>
    <w:rsid w:val="00930186"/>
    <w:rsid w:val="00933593"/>
    <w:rsid w:val="00944656"/>
    <w:rsid w:val="00946319"/>
    <w:rsid w:val="0095043D"/>
    <w:rsid w:val="00953048"/>
    <w:rsid w:val="00953A5D"/>
    <w:rsid w:val="009601FD"/>
    <w:rsid w:val="0096582D"/>
    <w:rsid w:val="00967CEC"/>
    <w:rsid w:val="00967F2B"/>
    <w:rsid w:val="00970070"/>
    <w:rsid w:val="0097215D"/>
    <w:rsid w:val="00975786"/>
    <w:rsid w:val="00977A1A"/>
    <w:rsid w:val="00981B25"/>
    <w:rsid w:val="00982CF4"/>
    <w:rsid w:val="009913AC"/>
    <w:rsid w:val="00994769"/>
    <w:rsid w:val="00995558"/>
    <w:rsid w:val="0099684F"/>
    <w:rsid w:val="009A034C"/>
    <w:rsid w:val="009A1F6D"/>
    <w:rsid w:val="009A26AB"/>
    <w:rsid w:val="009B5417"/>
    <w:rsid w:val="009B5DC4"/>
    <w:rsid w:val="009C0363"/>
    <w:rsid w:val="009C4121"/>
    <w:rsid w:val="009C6E28"/>
    <w:rsid w:val="009D2AA7"/>
    <w:rsid w:val="009D42AD"/>
    <w:rsid w:val="009D7994"/>
    <w:rsid w:val="009D7A32"/>
    <w:rsid w:val="009E1F27"/>
    <w:rsid w:val="009E53F9"/>
    <w:rsid w:val="009F28A7"/>
    <w:rsid w:val="00A0354F"/>
    <w:rsid w:val="00A03B02"/>
    <w:rsid w:val="00A11178"/>
    <w:rsid w:val="00A17A0E"/>
    <w:rsid w:val="00A21A90"/>
    <w:rsid w:val="00A23E66"/>
    <w:rsid w:val="00A24001"/>
    <w:rsid w:val="00A25057"/>
    <w:rsid w:val="00A32B7F"/>
    <w:rsid w:val="00A37EFC"/>
    <w:rsid w:val="00A47BF3"/>
    <w:rsid w:val="00A550CB"/>
    <w:rsid w:val="00A566FF"/>
    <w:rsid w:val="00A61811"/>
    <w:rsid w:val="00A6297A"/>
    <w:rsid w:val="00A67360"/>
    <w:rsid w:val="00A7574F"/>
    <w:rsid w:val="00A8072B"/>
    <w:rsid w:val="00A80ED1"/>
    <w:rsid w:val="00A81436"/>
    <w:rsid w:val="00A820C9"/>
    <w:rsid w:val="00AA37AC"/>
    <w:rsid w:val="00AB520A"/>
    <w:rsid w:val="00AC1BD7"/>
    <w:rsid w:val="00AC3669"/>
    <w:rsid w:val="00AC6F1D"/>
    <w:rsid w:val="00AD3261"/>
    <w:rsid w:val="00B0240B"/>
    <w:rsid w:val="00B04670"/>
    <w:rsid w:val="00B063D3"/>
    <w:rsid w:val="00B10BFB"/>
    <w:rsid w:val="00B179D2"/>
    <w:rsid w:val="00B25458"/>
    <w:rsid w:val="00B261B7"/>
    <w:rsid w:val="00B261E0"/>
    <w:rsid w:val="00B3093E"/>
    <w:rsid w:val="00B31D53"/>
    <w:rsid w:val="00B340BD"/>
    <w:rsid w:val="00B34FBB"/>
    <w:rsid w:val="00B353C1"/>
    <w:rsid w:val="00B42858"/>
    <w:rsid w:val="00B5423C"/>
    <w:rsid w:val="00B611ED"/>
    <w:rsid w:val="00B62A5D"/>
    <w:rsid w:val="00B66E56"/>
    <w:rsid w:val="00B751E7"/>
    <w:rsid w:val="00B76E4B"/>
    <w:rsid w:val="00B8508D"/>
    <w:rsid w:val="00B86001"/>
    <w:rsid w:val="00B8664A"/>
    <w:rsid w:val="00B95901"/>
    <w:rsid w:val="00BA5B70"/>
    <w:rsid w:val="00BA6A08"/>
    <w:rsid w:val="00BC1F27"/>
    <w:rsid w:val="00BC2756"/>
    <w:rsid w:val="00BC48A2"/>
    <w:rsid w:val="00BD27FE"/>
    <w:rsid w:val="00BE1CA2"/>
    <w:rsid w:val="00BF1495"/>
    <w:rsid w:val="00BF4B9A"/>
    <w:rsid w:val="00BF6F13"/>
    <w:rsid w:val="00C00AE7"/>
    <w:rsid w:val="00C06177"/>
    <w:rsid w:val="00C07D33"/>
    <w:rsid w:val="00C174F1"/>
    <w:rsid w:val="00C230D0"/>
    <w:rsid w:val="00C511A0"/>
    <w:rsid w:val="00C56917"/>
    <w:rsid w:val="00C57A61"/>
    <w:rsid w:val="00C6449D"/>
    <w:rsid w:val="00C71EF1"/>
    <w:rsid w:val="00C77BBC"/>
    <w:rsid w:val="00C84340"/>
    <w:rsid w:val="00C85419"/>
    <w:rsid w:val="00C92FC2"/>
    <w:rsid w:val="00C931F5"/>
    <w:rsid w:val="00C93C95"/>
    <w:rsid w:val="00C95EF8"/>
    <w:rsid w:val="00CA0802"/>
    <w:rsid w:val="00CA2D4D"/>
    <w:rsid w:val="00CA68C0"/>
    <w:rsid w:val="00CB0681"/>
    <w:rsid w:val="00CB09B9"/>
    <w:rsid w:val="00CB2A9C"/>
    <w:rsid w:val="00CC43E8"/>
    <w:rsid w:val="00CE2516"/>
    <w:rsid w:val="00CE40D2"/>
    <w:rsid w:val="00CE4583"/>
    <w:rsid w:val="00CF265F"/>
    <w:rsid w:val="00CF513D"/>
    <w:rsid w:val="00D02DB9"/>
    <w:rsid w:val="00D0337F"/>
    <w:rsid w:val="00D05833"/>
    <w:rsid w:val="00D0598B"/>
    <w:rsid w:val="00D12ED4"/>
    <w:rsid w:val="00D15D21"/>
    <w:rsid w:val="00D170E3"/>
    <w:rsid w:val="00D27E50"/>
    <w:rsid w:val="00D27F77"/>
    <w:rsid w:val="00D30C63"/>
    <w:rsid w:val="00D31381"/>
    <w:rsid w:val="00D33EB3"/>
    <w:rsid w:val="00D40766"/>
    <w:rsid w:val="00D4101B"/>
    <w:rsid w:val="00D44EFC"/>
    <w:rsid w:val="00D450B0"/>
    <w:rsid w:val="00D53293"/>
    <w:rsid w:val="00D53AD3"/>
    <w:rsid w:val="00D70211"/>
    <w:rsid w:val="00D70D88"/>
    <w:rsid w:val="00D7361A"/>
    <w:rsid w:val="00D76AF4"/>
    <w:rsid w:val="00D77107"/>
    <w:rsid w:val="00D82D36"/>
    <w:rsid w:val="00D90B3E"/>
    <w:rsid w:val="00D92B59"/>
    <w:rsid w:val="00D95754"/>
    <w:rsid w:val="00D95AB8"/>
    <w:rsid w:val="00DA2FA7"/>
    <w:rsid w:val="00DB33C8"/>
    <w:rsid w:val="00DC1EC7"/>
    <w:rsid w:val="00DC53F3"/>
    <w:rsid w:val="00DC5C6D"/>
    <w:rsid w:val="00DC714F"/>
    <w:rsid w:val="00DD258C"/>
    <w:rsid w:val="00DD70BF"/>
    <w:rsid w:val="00DE0510"/>
    <w:rsid w:val="00E03CC4"/>
    <w:rsid w:val="00E113F6"/>
    <w:rsid w:val="00E1322E"/>
    <w:rsid w:val="00E169FB"/>
    <w:rsid w:val="00E21711"/>
    <w:rsid w:val="00E22A02"/>
    <w:rsid w:val="00E260E7"/>
    <w:rsid w:val="00E27028"/>
    <w:rsid w:val="00E313C9"/>
    <w:rsid w:val="00E42110"/>
    <w:rsid w:val="00E47E0E"/>
    <w:rsid w:val="00E51E9D"/>
    <w:rsid w:val="00E607EE"/>
    <w:rsid w:val="00E6148A"/>
    <w:rsid w:val="00E67430"/>
    <w:rsid w:val="00E74415"/>
    <w:rsid w:val="00E81B2B"/>
    <w:rsid w:val="00E82DB3"/>
    <w:rsid w:val="00E875CB"/>
    <w:rsid w:val="00E955C1"/>
    <w:rsid w:val="00E963C0"/>
    <w:rsid w:val="00EA475D"/>
    <w:rsid w:val="00EB153E"/>
    <w:rsid w:val="00EB30C1"/>
    <w:rsid w:val="00EC0F70"/>
    <w:rsid w:val="00EC1C5E"/>
    <w:rsid w:val="00EC6603"/>
    <w:rsid w:val="00ED6E4A"/>
    <w:rsid w:val="00ED725F"/>
    <w:rsid w:val="00EE70B3"/>
    <w:rsid w:val="00EF381F"/>
    <w:rsid w:val="00EF5625"/>
    <w:rsid w:val="00F24E23"/>
    <w:rsid w:val="00F26380"/>
    <w:rsid w:val="00F26F95"/>
    <w:rsid w:val="00F36A7D"/>
    <w:rsid w:val="00F36BC5"/>
    <w:rsid w:val="00F434ED"/>
    <w:rsid w:val="00F53D01"/>
    <w:rsid w:val="00F622E0"/>
    <w:rsid w:val="00F64489"/>
    <w:rsid w:val="00F702EE"/>
    <w:rsid w:val="00F757C3"/>
    <w:rsid w:val="00F83567"/>
    <w:rsid w:val="00FB6FE6"/>
    <w:rsid w:val="00FC0CD7"/>
    <w:rsid w:val="00FD0099"/>
    <w:rsid w:val="00FD3E78"/>
    <w:rsid w:val="00FE00E9"/>
    <w:rsid w:val="00FE3CE6"/>
    <w:rsid w:val="00FE532A"/>
    <w:rsid w:val="00FE619B"/>
    <w:rsid w:val="00FF280B"/>
    <w:rsid w:val="00FF2BD2"/>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DBDC1E4"/>
  <w15:chartTrackingRefBased/>
  <w15:docId w15:val="{22996092-70B1-4460-8C77-E37BC3109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36C27"/>
    <w:rPr>
      <w:rFonts w:ascii="Goudy Old Style" w:hAnsi="Goudy Old Style"/>
      <w:sz w:val="24"/>
      <w:szCs w:val="24"/>
    </w:rPr>
  </w:style>
  <w:style w:type="paragraph" w:styleId="Heading1">
    <w:name w:val="heading 1"/>
    <w:aliases w:val="First Heading"/>
    <w:basedOn w:val="Normal"/>
    <w:next w:val="Normal"/>
    <w:link w:val="Heading1Char"/>
    <w:autoRedefine/>
    <w:qFormat/>
    <w:rsid w:val="00D95AB8"/>
    <w:pPr>
      <w:keepNext/>
      <w:spacing w:after="120"/>
      <w:ind w:left="397" w:hanging="397"/>
      <w:outlineLvl w:val="0"/>
    </w:pPr>
    <w:rPr>
      <w:rFonts w:ascii="Georgia" w:hAnsi="Georgia" w:cs="Arial"/>
      <w:bCs/>
      <w:kern w:val="32"/>
      <w:sz w:val="28"/>
      <w:szCs w:val="32"/>
    </w:rPr>
  </w:style>
  <w:style w:type="paragraph" w:styleId="Heading2">
    <w:name w:val="heading 2"/>
    <w:basedOn w:val="Normal"/>
    <w:next w:val="Normal"/>
    <w:qFormat/>
    <w:rsid w:val="00BF6F13"/>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BF6F13"/>
    <w:pPr>
      <w:keepNext/>
      <w:spacing w:before="240" w:after="60"/>
      <w:outlineLvl w:val="2"/>
    </w:pPr>
    <w:rPr>
      <w:rFonts w:ascii="Arial" w:hAnsi="Arial" w:cs="Arial"/>
      <w:b/>
      <w:bCs/>
      <w:sz w:val="26"/>
      <w:szCs w:val="26"/>
    </w:rPr>
  </w:style>
  <w:style w:type="paragraph" w:styleId="Heading4">
    <w:name w:val="heading 4"/>
    <w:basedOn w:val="Normal"/>
    <w:next w:val="Normal"/>
    <w:qFormat/>
    <w:rsid w:val="005E35DD"/>
    <w:pPr>
      <w:keepNext/>
      <w:spacing w:before="240" w:after="60"/>
      <w:outlineLvl w:val="3"/>
    </w:pPr>
    <w:rPr>
      <w:rFonts w:ascii="Times New Roman" w:hAnsi="Times New Roman"/>
      <w:b/>
      <w:bCs/>
      <w:sz w:val="28"/>
      <w:szCs w:val="28"/>
    </w:rPr>
  </w:style>
  <w:style w:type="paragraph" w:styleId="Heading5">
    <w:name w:val="heading 5"/>
    <w:basedOn w:val="Normal"/>
    <w:next w:val="Normal"/>
    <w:qFormat/>
    <w:rsid w:val="000C74D4"/>
    <w:pPr>
      <w:spacing w:before="240" w:after="60"/>
      <w:outlineLvl w:val="4"/>
    </w:pPr>
    <w:rPr>
      <w:b/>
      <w:bCs/>
      <w:i/>
      <w:iCs/>
      <w:sz w:val="26"/>
      <w:szCs w:val="26"/>
    </w:rPr>
  </w:style>
  <w:style w:type="paragraph" w:styleId="Heading6">
    <w:name w:val="heading 6"/>
    <w:basedOn w:val="Normal"/>
    <w:next w:val="Normal"/>
    <w:qFormat/>
    <w:rsid w:val="00073D09"/>
    <w:pPr>
      <w:spacing w:before="240" w:after="60"/>
      <w:outlineLvl w:val="5"/>
    </w:pPr>
    <w:rPr>
      <w:rFonts w:ascii="Times New Roman" w:hAnsi="Times New Roman"/>
      <w:b/>
      <w:bCs/>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B1ADD"/>
    <w:pPr>
      <w:spacing w:before="100" w:after="100"/>
    </w:pPr>
    <w:tblPr>
      <w:tblBorders>
        <w:top w:val="single" w:sz="18" w:space="0" w:color="auto"/>
        <w:bottom w:val="single" w:sz="18" w:space="0" w:color="auto"/>
        <w:insideH w:val="single" w:sz="18" w:space="0" w:color="auto"/>
      </w:tblBorders>
    </w:tblPr>
    <w:tblStylePr w:type="lastRow">
      <w:tblPr/>
      <w:tcPr>
        <w:tcBorders>
          <w:top w:val="nil"/>
          <w:left w:val="nil"/>
          <w:bottom w:val="single" w:sz="18" w:space="0" w:color="auto"/>
          <w:right w:val="nil"/>
          <w:insideH w:val="nil"/>
          <w:insideV w:val="nil"/>
          <w:tl2br w:val="nil"/>
          <w:tr2bl w:val="nil"/>
        </w:tcBorders>
      </w:tcPr>
    </w:tblStylePr>
  </w:style>
  <w:style w:type="table" w:customStyle="1" w:styleId="Table">
    <w:name w:val="Table"/>
    <w:basedOn w:val="TableGrid"/>
    <w:rsid w:val="000B1ADD"/>
    <w:rPr>
      <w:rFonts w:ascii="Goudy Old Style" w:hAnsi="Goudy Old Style"/>
      <w:sz w:val="24"/>
    </w:rPr>
    <w:tblPr>
      <w:tblBorders>
        <w:top w:val="none" w:sz="0" w:space="0" w:color="auto"/>
        <w:bottom w:val="none" w:sz="0" w:space="0" w:color="auto"/>
        <w:insideH w:val="none" w:sz="0" w:space="0" w:color="auto"/>
      </w:tblBorders>
    </w:tblPr>
    <w:tblStylePr w:type="firstRow">
      <w:rPr>
        <w:rFonts w:ascii="Segoe UI Emoji" w:hAnsi="Segoe UI Emoji"/>
        <w:b/>
        <w:sz w:val="28"/>
      </w:rPr>
      <w:tblPr/>
      <w:tcPr>
        <w:shd w:val="clear" w:color="auto" w:fill="080808"/>
      </w:tcPr>
    </w:tblStylePr>
    <w:tblStylePr w:type="lastRow">
      <w:tblPr/>
      <w:tcPr>
        <w:tcBorders>
          <w:top w:val="nil"/>
          <w:left w:val="nil"/>
          <w:bottom w:val="single" w:sz="18" w:space="0" w:color="auto"/>
          <w:right w:val="nil"/>
          <w:insideH w:val="nil"/>
          <w:insideV w:val="nil"/>
          <w:tl2br w:val="nil"/>
          <w:tr2bl w:val="nil"/>
        </w:tcBorders>
      </w:tcPr>
    </w:tblStylePr>
  </w:style>
  <w:style w:type="paragraph" w:styleId="FootnoteText">
    <w:name w:val="footnote text"/>
    <w:basedOn w:val="Normal"/>
    <w:rsid w:val="00D40766"/>
    <w:pPr>
      <w:spacing w:after="120"/>
      <w:ind w:left="284" w:hanging="284"/>
    </w:pPr>
    <w:rPr>
      <w:sz w:val="20"/>
      <w:szCs w:val="20"/>
    </w:rPr>
  </w:style>
  <w:style w:type="character" w:styleId="FootnoteReference">
    <w:name w:val="footnote reference"/>
    <w:semiHidden/>
    <w:rsid w:val="00B063D3"/>
    <w:rPr>
      <w:vertAlign w:val="superscript"/>
    </w:rPr>
  </w:style>
  <w:style w:type="character" w:customStyle="1" w:styleId="TableTitle">
    <w:name w:val="Table Title"/>
    <w:rsid w:val="00294501"/>
    <w:rPr>
      <w:rFonts w:ascii="Georgia" w:hAnsi="Georgia"/>
      <w:sz w:val="28"/>
    </w:rPr>
  </w:style>
  <w:style w:type="character" w:styleId="EndnoteReference">
    <w:name w:val="endnote reference"/>
    <w:semiHidden/>
    <w:rsid w:val="00B063D3"/>
    <w:rPr>
      <w:vertAlign w:val="superscript"/>
    </w:rPr>
  </w:style>
  <w:style w:type="paragraph" w:styleId="Header">
    <w:name w:val="header"/>
    <w:basedOn w:val="Normal"/>
    <w:link w:val="HeaderChar"/>
    <w:uiPriority w:val="99"/>
    <w:rsid w:val="00FD0099"/>
    <w:pPr>
      <w:tabs>
        <w:tab w:val="center" w:pos="4153"/>
        <w:tab w:val="right" w:pos="8306"/>
      </w:tabs>
    </w:pPr>
  </w:style>
  <w:style w:type="paragraph" w:customStyle="1" w:styleId="PageNumbering">
    <w:name w:val="Page Numbering"/>
    <w:basedOn w:val="Heading1"/>
    <w:rsid w:val="00294501"/>
    <w:rPr>
      <w:rFonts w:cs="Times New Roman"/>
      <w:bCs w:val="0"/>
      <w:szCs w:val="20"/>
    </w:rPr>
  </w:style>
  <w:style w:type="character" w:customStyle="1" w:styleId="Heading1Char">
    <w:name w:val="Heading 1 Char"/>
    <w:aliases w:val="First Heading Char"/>
    <w:link w:val="Heading1"/>
    <w:rsid w:val="00D95AB8"/>
    <w:rPr>
      <w:rFonts w:ascii="Georgia" w:hAnsi="Georgia" w:cs="Arial"/>
      <w:bCs/>
      <w:kern w:val="32"/>
      <w:sz w:val="28"/>
      <w:szCs w:val="32"/>
      <w:lang w:val="en-GB" w:eastAsia="en-GB" w:bidi="ar-SA"/>
    </w:rPr>
  </w:style>
  <w:style w:type="paragraph" w:customStyle="1" w:styleId="StyleTopSinglesolidlineAuto1ptLinewidth">
    <w:name w:val="Style Top: (Single solid line Auto  1 pt Line width)"/>
    <w:basedOn w:val="Normal"/>
    <w:rsid w:val="00D95AB8"/>
    <w:pPr>
      <w:pBdr>
        <w:top w:val="single" w:sz="8" w:space="1" w:color="auto"/>
      </w:pBdr>
    </w:pPr>
    <w:rPr>
      <w:szCs w:val="20"/>
    </w:rPr>
  </w:style>
  <w:style w:type="numbering" w:customStyle="1" w:styleId="BulletPoints">
    <w:name w:val="Bullet Points"/>
    <w:basedOn w:val="NoList"/>
    <w:rsid w:val="009B5DC4"/>
    <w:pPr>
      <w:numPr>
        <w:numId w:val="2"/>
      </w:numPr>
    </w:pPr>
  </w:style>
  <w:style w:type="paragraph" w:customStyle="1" w:styleId="Headings">
    <w:name w:val="Headings"/>
    <w:autoRedefine/>
    <w:rsid w:val="00D95AB8"/>
    <w:pPr>
      <w:keepNext/>
      <w:spacing w:before="240" w:after="120"/>
      <w:ind w:left="397" w:hanging="397"/>
    </w:pPr>
    <w:rPr>
      <w:rFonts w:ascii="Georgia" w:hAnsi="Georgia"/>
      <w:sz w:val="28"/>
    </w:rPr>
  </w:style>
  <w:style w:type="numbering" w:customStyle="1" w:styleId="NumberedList">
    <w:name w:val="Numbered List"/>
    <w:basedOn w:val="NoList"/>
    <w:rsid w:val="005F5788"/>
    <w:pPr>
      <w:numPr>
        <w:numId w:val="4"/>
      </w:numPr>
    </w:pPr>
  </w:style>
  <w:style w:type="paragraph" w:styleId="Footer">
    <w:name w:val="footer"/>
    <w:basedOn w:val="Normal"/>
    <w:link w:val="FooterChar"/>
    <w:uiPriority w:val="99"/>
    <w:rsid w:val="00E82DB3"/>
    <w:pPr>
      <w:tabs>
        <w:tab w:val="center" w:pos="4153"/>
        <w:tab w:val="right" w:pos="8306"/>
      </w:tabs>
    </w:pPr>
  </w:style>
  <w:style w:type="paragraph" w:customStyle="1" w:styleId="StyleStyleTopSinglesolidlineAuto1ptLinewidthBold">
    <w:name w:val="Style Style Top: (Single solid line Auto  1 pt Line width) + Bold"/>
    <w:basedOn w:val="StyleTopSinglesolidlineAuto1ptLinewidth"/>
    <w:autoRedefine/>
    <w:rsid w:val="00D95AB8"/>
    <w:pPr>
      <w:spacing w:before="60"/>
    </w:pPr>
    <w:rPr>
      <w:b/>
      <w:bCs/>
    </w:rPr>
  </w:style>
  <w:style w:type="paragraph" w:customStyle="1" w:styleId="BulletPoint">
    <w:name w:val="Bullet Point"/>
    <w:basedOn w:val="Normal"/>
    <w:autoRedefine/>
    <w:rsid w:val="00847850"/>
    <w:pPr>
      <w:spacing w:before="60" w:after="60"/>
    </w:pPr>
    <w:rPr>
      <w:spacing w:val="-6"/>
    </w:rPr>
  </w:style>
  <w:style w:type="paragraph" w:styleId="BodyText">
    <w:name w:val="Body Text"/>
    <w:basedOn w:val="Normal"/>
    <w:rsid w:val="00C56917"/>
    <w:rPr>
      <w:rFonts w:ascii="Arial" w:hAnsi="Arial" w:cs="Arial"/>
      <w:bCs/>
      <w:sz w:val="22"/>
      <w:lang w:eastAsia="en-US"/>
    </w:rPr>
  </w:style>
  <w:style w:type="paragraph" w:customStyle="1" w:styleId="Centred">
    <w:name w:val="Centred"/>
    <w:basedOn w:val="BodyText"/>
    <w:next w:val="BodyText"/>
    <w:autoRedefine/>
    <w:rsid w:val="00C56917"/>
    <w:pPr>
      <w:jc w:val="center"/>
    </w:pPr>
  </w:style>
  <w:style w:type="paragraph" w:customStyle="1" w:styleId="Right">
    <w:name w:val="Right"/>
    <w:basedOn w:val="BodyText"/>
    <w:autoRedefine/>
    <w:rsid w:val="00C56917"/>
    <w:pPr>
      <w:spacing w:after="120"/>
      <w:jc w:val="right"/>
    </w:pPr>
  </w:style>
  <w:style w:type="paragraph" w:customStyle="1" w:styleId="GuideTitlePageHeader1">
    <w:name w:val="Guide Title Page Header 1"/>
    <w:basedOn w:val="BodyText"/>
    <w:rsid w:val="00C56917"/>
    <w:pPr>
      <w:jc w:val="center"/>
    </w:pPr>
    <w:rPr>
      <w:b/>
      <w:sz w:val="6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GuideTitlePageHeader2">
    <w:name w:val="Guide Title Page Header 2"/>
    <w:basedOn w:val="Normal"/>
    <w:autoRedefine/>
    <w:rsid w:val="00FE532A"/>
    <w:rPr>
      <w:rFonts w:cs="Arial"/>
      <w:b/>
      <w:bCs/>
      <w:color w:val="000000"/>
      <w:sz w:val="44"/>
      <w:szCs w:val="44"/>
      <w:lang w:eastAsia="en-US"/>
    </w:rPr>
  </w:style>
  <w:style w:type="paragraph" w:customStyle="1" w:styleId="GuideTitlePageQCAAccred">
    <w:name w:val="Guide Title Page QCA Accred"/>
    <w:basedOn w:val="BodyText"/>
    <w:autoRedefine/>
    <w:rsid w:val="00C56917"/>
    <w:pPr>
      <w:pBdr>
        <w:top w:val="single" w:sz="4" w:space="7" w:color="auto"/>
        <w:left w:val="single" w:sz="4" w:space="7" w:color="auto"/>
        <w:bottom w:val="single" w:sz="4" w:space="7" w:color="auto"/>
        <w:right w:val="single" w:sz="4" w:space="7" w:color="auto"/>
      </w:pBdr>
      <w:spacing w:after="120"/>
      <w:jc w:val="center"/>
    </w:pPr>
    <w:rPr>
      <w:bCs w:val="0"/>
      <w:iCs/>
      <w:sz w:val="26"/>
      <w:lang w:val="en-US"/>
    </w:rPr>
  </w:style>
  <w:style w:type="character" w:styleId="Hyperlink">
    <w:name w:val="Hyperlink"/>
    <w:rsid w:val="00C56917"/>
    <w:rPr>
      <w:color w:val="0000FF"/>
      <w:u w:val="single"/>
    </w:rPr>
  </w:style>
  <w:style w:type="paragraph" w:customStyle="1" w:styleId="DocRefTitlePage">
    <w:name w:val="Doc Ref (Title Page)"/>
    <w:basedOn w:val="Normal"/>
    <w:autoRedefine/>
    <w:rsid w:val="00E51E9D"/>
    <w:pPr>
      <w:ind w:firstLine="142"/>
    </w:pPr>
    <w:rPr>
      <w:rFonts w:cs="Arial"/>
      <w:bCs/>
      <w:color w:val="000000"/>
      <w:position w:val="-42"/>
      <w:sz w:val="20"/>
      <w:szCs w:val="20"/>
    </w:rPr>
  </w:style>
  <w:style w:type="paragraph" w:customStyle="1" w:styleId="Paragraphfollowedbybullets">
    <w:name w:val="Paragraph followed by bullets"/>
    <w:basedOn w:val="Normal"/>
    <w:autoRedefine/>
    <w:rsid w:val="00D12ED4"/>
    <w:pPr>
      <w:keepNext/>
      <w:spacing w:after="120"/>
    </w:pPr>
  </w:style>
  <w:style w:type="paragraph" w:customStyle="1" w:styleId="Topparafollowedbybullet">
    <w:name w:val="Top para followed by bullet"/>
    <w:basedOn w:val="StyleTopSinglesolidlineAuto1ptLinewidth"/>
    <w:autoRedefine/>
    <w:rsid w:val="000C74D4"/>
    <w:pPr>
      <w:keepNext/>
      <w:spacing w:after="120"/>
    </w:pPr>
  </w:style>
  <w:style w:type="paragraph" w:customStyle="1" w:styleId="TOCCol2">
    <w:name w:val="TOC Col. 2"/>
    <w:basedOn w:val="BodyText"/>
    <w:rsid w:val="000C74D4"/>
    <w:pPr>
      <w:spacing w:before="60" w:after="60"/>
      <w:ind w:left="454" w:hanging="454"/>
    </w:pPr>
  </w:style>
  <w:style w:type="paragraph" w:customStyle="1" w:styleId="TOCTitle">
    <w:name w:val="TOC Title"/>
    <w:basedOn w:val="BodyText"/>
    <w:autoRedefine/>
    <w:rsid w:val="000C74D4"/>
    <w:pPr>
      <w:spacing w:after="240"/>
      <w:jc w:val="center"/>
    </w:pPr>
    <w:rPr>
      <w:b/>
      <w:i/>
      <w:iCs/>
      <w:caps/>
      <w:sz w:val="28"/>
    </w:rPr>
  </w:style>
  <w:style w:type="paragraph" w:customStyle="1" w:styleId="Tip">
    <w:name w:val="Tip"/>
    <w:basedOn w:val="BodyText"/>
    <w:autoRedefine/>
    <w:rsid w:val="00BC2756"/>
    <w:pPr>
      <w:keepNext/>
      <w:pBdr>
        <w:top w:val="single" w:sz="6" w:space="7" w:color="auto"/>
        <w:left w:val="single" w:sz="6" w:space="7" w:color="auto"/>
        <w:bottom w:val="single" w:sz="6" w:space="7" w:color="auto"/>
        <w:right w:val="single" w:sz="6" w:space="7" w:color="auto"/>
      </w:pBdr>
      <w:shd w:val="clear" w:color="auto" w:fill="F3F3F3"/>
      <w:spacing w:after="120"/>
      <w:ind w:left="142" w:right="142"/>
    </w:pPr>
    <w:rPr>
      <w:szCs w:val="22"/>
    </w:rPr>
  </w:style>
  <w:style w:type="character" w:styleId="PageNumber">
    <w:name w:val="page number"/>
    <w:basedOn w:val="DefaultParagraphFont"/>
    <w:rsid w:val="00BC2756"/>
  </w:style>
  <w:style w:type="paragraph" w:customStyle="1" w:styleId="TableText">
    <w:name w:val="Table Text"/>
    <w:basedOn w:val="BodyText"/>
    <w:autoRedefine/>
    <w:rsid w:val="00A0354F"/>
    <w:pPr>
      <w:spacing w:before="40" w:after="40"/>
    </w:pPr>
  </w:style>
  <w:style w:type="paragraph" w:customStyle="1" w:styleId="TxBrp2">
    <w:name w:val="TxBr_p2"/>
    <w:basedOn w:val="Normal"/>
    <w:rsid w:val="00BC2756"/>
    <w:pPr>
      <w:widowControl w:val="0"/>
      <w:autoSpaceDE w:val="0"/>
      <w:autoSpaceDN w:val="0"/>
      <w:spacing w:line="240" w:lineRule="atLeast"/>
    </w:pPr>
    <w:rPr>
      <w:rFonts w:ascii="Times New Roman" w:hAnsi="Times New Roman"/>
      <w:sz w:val="20"/>
      <w:lang w:val="en-US" w:eastAsia="en-US"/>
    </w:rPr>
  </w:style>
  <w:style w:type="paragraph" w:customStyle="1" w:styleId="ParagraphNormal">
    <w:name w:val="Paragraph Normal"/>
    <w:autoRedefine/>
    <w:rsid w:val="00BC2756"/>
    <w:rPr>
      <w:rFonts w:ascii="Goudy Old Style" w:hAnsi="Goudy Old Style"/>
      <w:sz w:val="24"/>
    </w:rPr>
  </w:style>
  <w:style w:type="paragraph" w:customStyle="1" w:styleId="Tip2006">
    <w:name w:val="Tip 2006"/>
    <w:basedOn w:val="Normal"/>
    <w:autoRedefine/>
    <w:rsid w:val="00D95754"/>
    <w:pPr>
      <w:shd w:val="clear" w:color="auto" w:fill="F3F3F3"/>
      <w:tabs>
        <w:tab w:val="left" w:pos="2370"/>
      </w:tabs>
      <w:spacing w:before="100" w:after="100"/>
    </w:pPr>
  </w:style>
  <w:style w:type="paragraph" w:customStyle="1" w:styleId="CLRTableHeading">
    <w:name w:val="CLR Table Heading"/>
    <w:rsid w:val="0058684F"/>
    <w:pPr>
      <w:keepNext/>
      <w:spacing w:before="60" w:after="60"/>
    </w:pPr>
    <w:rPr>
      <w:rFonts w:ascii="Georgia" w:hAnsi="Georgia" w:cs="Arial"/>
      <w:b/>
      <w:bCs/>
      <w:color w:val="000000"/>
      <w:sz w:val="22"/>
      <w:szCs w:val="22"/>
      <w:lang w:val="en-US" w:eastAsia="en-US"/>
    </w:rPr>
  </w:style>
  <w:style w:type="paragraph" w:customStyle="1" w:styleId="StyleCLRTableHeadingBold">
    <w:name w:val="Style CLR Table Heading + Bold"/>
    <w:basedOn w:val="CLRTableHeading"/>
    <w:autoRedefine/>
    <w:rsid w:val="00D95754"/>
  </w:style>
  <w:style w:type="paragraph" w:customStyle="1" w:styleId="BulletedBodyText">
    <w:name w:val="Bulleted Body Text"/>
    <w:basedOn w:val="BodyText"/>
    <w:rsid w:val="005176E7"/>
    <w:pPr>
      <w:numPr>
        <w:numId w:val="8"/>
      </w:numPr>
    </w:pPr>
  </w:style>
  <w:style w:type="paragraph" w:styleId="BodyText2">
    <w:name w:val="Body Text 2"/>
    <w:basedOn w:val="Normal"/>
    <w:rsid w:val="00432CAA"/>
    <w:rPr>
      <w:rFonts w:ascii="Arial" w:hAnsi="Arial" w:cs="Arial"/>
      <w:sz w:val="18"/>
      <w:lang w:eastAsia="en-US"/>
    </w:rPr>
  </w:style>
  <w:style w:type="character" w:customStyle="1" w:styleId="RichardOldfield">
    <w:name w:val="Richard Oldfield"/>
    <w:semiHidden/>
    <w:rsid w:val="00E03CC4"/>
    <w:rPr>
      <w:rFonts w:ascii="Arial" w:hAnsi="Arial" w:cs="Arial"/>
      <w:color w:val="000000"/>
      <w:sz w:val="20"/>
    </w:rPr>
  </w:style>
  <w:style w:type="paragraph" w:styleId="BalloonText">
    <w:name w:val="Balloon Text"/>
    <w:basedOn w:val="Normal"/>
    <w:semiHidden/>
    <w:rsid w:val="00953048"/>
    <w:rPr>
      <w:rFonts w:ascii="Tahoma" w:hAnsi="Tahoma" w:cs="Tahoma"/>
      <w:sz w:val="16"/>
      <w:szCs w:val="16"/>
    </w:rPr>
  </w:style>
  <w:style w:type="paragraph" w:customStyle="1" w:styleId="StyleGuideTitlePageHeader2NotEmboss">
    <w:name w:val="Style Guide Title Page Header 2 + Not Emboss"/>
    <w:basedOn w:val="GuideTitlePageHeader2"/>
    <w:rsid w:val="00E21711"/>
    <w:rPr>
      <w:rFonts w:ascii="Georgia" w:hAnsi="Georgia"/>
      <w:szCs w:val="40"/>
    </w:rPr>
  </w:style>
  <w:style w:type="paragraph" w:customStyle="1" w:styleId="TitlePageContentsList">
    <w:name w:val="Title Page Contents List"/>
    <w:basedOn w:val="GuideTitlePageHeader2"/>
    <w:rsid w:val="00E21711"/>
    <w:pPr>
      <w:numPr>
        <w:numId w:val="9"/>
      </w:numPr>
      <w:spacing w:after="60"/>
    </w:pPr>
    <w:rPr>
      <w:rFonts w:ascii="Georgia" w:hAnsi="Georgia"/>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BodyTextIndent">
    <w:name w:val="Body Text Indent"/>
    <w:basedOn w:val="Normal"/>
    <w:rsid w:val="00D27F77"/>
    <w:pPr>
      <w:spacing w:after="120"/>
      <w:ind w:left="283"/>
    </w:pPr>
  </w:style>
  <w:style w:type="paragraph" w:styleId="BodyTextIndent2">
    <w:name w:val="Body Text Indent 2"/>
    <w:basedOn w:val="Normal"/>
    <w:rsid w:val="005E35DD"/>
    <w:pPr>
      <w:spacing w:after="120" w:line="480" w:lineRule="auto"/>
      <w:ind w:left="283"/>
    </w:pPr>
    <w:rPr>
      <w:rFonts w:ascii="Times New Roman" w:hAnsi="Times New Roman"/>
      <w:sz w:val="20"/>
      <w:szCs w:val="20"/>
      <w:lang w:eastAsia="en-US"/>
    </w:rPr>
  </w:style>
  <w:style w:type="paragraph" w:styleId="ListBullet">
    <w:name w:val="List Bullet"/>
    <w:basedOn w:val="Normal"/>
    <w:autoRedefine/>
    <w:rsid w:val="00147AE2"/>
    <w:pPr>
      <w:numPr>
        <w:numId w:val="11"/>
      </w:numPr>
      <w:tabs>
        <w:tab w:val="clear" w:pos="1080"/>
      </w:tabs>
      <w:spacing w:before="40" w:after="40"/>
      <w:ind w:left="227" w:hanging="227"/>
    </w:pPr>
    <w:rPr>
      <w:rFonts w:cs="Arial"/>
      <w:b/>
      <w:bCs/>
      <w:color w:val="000000"/>
      <w:sz w:val="17"/>
      <w:szCs w:val="17"/>
      <w:lang w:eastAsia="en-US"/>
    </w:rPr>
  </w:style>
  <w:style w:type="paragraph" w:customStyle="1" w:styleId="TitlePageDate">
    <w:name w:val="Title Page Date"/>
    <w:basedOn w:val="Normal"/>
    <w:next w:val="GuideTitlePageHeader1"/>
    <w:rsid w:val="008E40ED"/>
    <w:pPr>
      <w:spacing w:after="120"/>
    </w:pPr>
    <w:rPr>
      <w:b/>
      <w:bCs/>
      <w:color w:val="000000"/>
      <w:sz w:val="48"/>
      <w:szCs w:val="20"/>
    </w:rPr>
  </w:style>
  <w:style w:type="paragraph" w:customStyle="1" w:styleId="StyleGuideTitlePageHeader1GoudyOldStyle40ptNotEmbos">
    <w:name w:val="Style Guide Title Page Header 1 + Goudy Old Style 40 pt Not Embos..."/>
    <w:basedOn w:val="GuideTitlePageHeader1"/>
    <w:rsid w:val="008E40ED"/>
    <w:pPr>
      <w:jc w:val="left"/>
    </w:pPr>
    <w:rPr>
      <w:rFonts w:ascii="Goudy Old Style" w:hAnsi="Goudy Old Style" w:cs="Times New Roman"/>
      <w:sz w:val="80"/>
      <w:szCs w:val="20"/>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StyleTitlePageContentsListGoudyOldStyle">
    <w:name w:val="Style Title Page Contents List + Goudy Old Style"/>
    <w:basedOn w:val="TitlePageContentsList"/>
    <w:rsid w:val="008E40ED"/>
    <w:pPr>
      <w:tabs>
        <w:tab w:val="clear" w:pos="323"/>
      </w:tabs>
    </w:pPr>
    <w:rPr>
      <w:rFonts w:ascii="Goudy Old Style" w:hAnsi="Goudy Old Style"/>
      <w14:shadow w14:blurRad="0" w14:dist="0" w14:dir="0" w14:sx="0" w14:sy="0" w14:kx="0" w14:ky="0" w14:algn="none">
        <w14:srgbClr w14:val="000000"/>
      </w14:shadow>
      <w14:textOutline w14:w="0" w14:cap="rnd" w14:cmpd="sng" w14:algn="ctr">
        <w14:noFill/>
        <w14:prstDash w14:val="solid"/>
        <w14:bevel/>
      </w14:textOutline>
    </w:rPr>
  </w:style>
  <w:style w:type="paragraph" w:styleId="BodyTextIndent3">
    <w:name w:val="Body Text Indent 3"/>
    <w:basedOn w:val="Normal"/>
    <w:rsid w:val="00073D09"/>
    <w:pPr>
      <w:spacing w:after="120"/>
      <w:ind w:left="283"/>
    </w:pPr>
    <w:rPr>
      <w:sz w:val="16"/>
      <w:szCs w:val="16"/>
    </w:rPr>
  </w:style>
  <w:style w:type="character" w:customStyle="1" w:styleId="FooterChar">
    <w:name w:val="Footer Char"/>
    <w:basedOn w:val="DefaultParagraphFont"/>
    <w:link w:val="Footer"/>
    <w:uiPriority w:val="99"/>
    <w:rsid w:val="00176BE6"/>
    <w:rPr>
      <w:rFonts w:ascii="Goudy Old Style" w:hAnsi="Goudy Old Style"/>
      <w:sz w:val="24"/>
      <w:szCs w:val="24"/>
    </w:rPr>
  </w:style>
  <w:style w:type="paragraph" w:styleId="Revision">
    <w:name w:val="Revision"/>
    <w:hidden/>
    <w:uiPriority w:val="99"/>
    <w:semiHidden/>
    <w:rsid w:val="00890E34"/>
    <w:rPr>
      <w:rFonts w:ascii="Goudy Old Style" w:hAnsi="Goudy Old Style"/>
      <w:sz w:val="24"/>
      <w:szCs w:val="24"/>
    </w:rPr>
  </w:style>
  <w:style w:type="character" w:customStyle="1" w:styleId="HeaderChar">
    <w:name w:val="Header Char"/>
    <w:basedOn w:val="DefaultParagraphFont"/>
    <w:link w:val="Header"/>
    <w:uiPriority w:val="99"/>
    <w:rsid w:val="007151C3"/>
    <w:rPr>
      <w:rFonts w:ascii="Goudy Old Style" w:hAnsi="Goudy Old Styl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PCAB\Documents\Custom%20Office%20Templates\New%20Design%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C36C2D6EE3F24CA3A3ADDA5FD950A4" ma:contentTypeVersion="18" ma:contentTypeDescription="Create a new document." ma:contentTypeScope="" ma:versionID="fd61b9ecfeacf8374a4bbeaaa6349161">
  <xsd:schema xmlns:xsd="http://www.w3.org/2001/XMLSchema" xmlns:xs="http://www.w3.org/2001/XMLSchema" xmlns:p="http://schemas.microsoft.com/office/2006/metadata/properties" xmlns:ns2="3c28e9e1-6014-479a-b58f-4b5f5f924ae6" xmlns:ns3="ded0e4a2-99d0-4665-b661-f42e33e32709" targetNamespace="http://schemas.microsoft.com/office/2006/metadata/properties" ma:root="true" ma:fieldsID="902145d9204b4470aec84435f0e9dcc5" ns2:_="" ns3:_="">
    <xsd:import namespace="3c28e9e1-6014-479a-b58f-4b5f5f924ae6"/>
    <xsd:import namespace="ded0e4a2-99d0-4665-b661-f42e33e3270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28e9e1-6014-479a-b58f-4b5f5f924a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a2c672f-fa8a-43d0-bd8e-b0367d65738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d0e4a2-99d0-4665-b661-f42e33e3270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8385cf-736d-4457-8792-5e0ddb6e4961}" ma:internalName="TaxCatchAll" ma:showField="CatchAllData" ma:web="ded0e4a2-99d0-4665-b661-f42e33e3270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ded0e4a2-99d0-4665-b661-f42e33e32709" xsi:nil="true"/>
    <lcf76f155ced4ddcb4097134ff3c332f xmlns="3c28e9e1-6014-479a-b58f-4b5f5f924ae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37D1AAD-AE87-4F8F-B8CF-1E2AE68173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28e9e1-6014-479a-b58f-4b5f5f924ae6"/>
    <ds:schemaRef ds:uri="ded0e4a2-99d0-4665-b661-f42e33e327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71A6F9-16F4-47FD-85AC-FFCE9B89EC03}">
  <ds:schemaRefs>
    <ds:schemaRef ds:uri="http://schemas.microsoft.com/office/2006/metadata/properties"/>
    <ds:schemaRef ds:uri="http://schemas.microsoft.com/office/infopath/2007/PartnerControls"/>
    <ds:schemaRef ds:uri="ded0e4a2-99d0-4665-b661-f42e33e32709"/>
    <ds:schemaRef ds:uri="3c28e9e1-6014-479a-b58f-4b5f5f924ae6"/>
  </ds:schemaRefs>
</ds:datastoreItem>
</file>

<file path=customXml/itemProps3.xml><?xml version="1.0" encoding="utf-8"?>
<ds:datastoreItem xmlns:ds="http://schemas.openxmlformats.org/officeDocument/2006/customXml" ds:itemID="{BD30BDE6-92A1-4899-A94A-FF027126A2F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New Design template</Template>
  <TotalTime>4</TotalTime>
  <Pages>4</Pages>
  <Words>1031</Words>
  <Characters>5882</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Guidance to Writing External Case Review (LC-L4)</vt:lpstr>
    </vt:vector>
  </TitlesOfParts>
  <Company>CPCAB</Company>
  <LinksUpToDate>false</LinksUpToDate>
  <CharactersWithSpaces>6900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LC-L4 Guidance to Writing External Case Review</dc:title>
  <dc:subject/>
  <dc:creator>Windows User</dc:creator>
  <cp:keywords/>
  <dc:description/>
  <cp:lastModifiedBy>Natalie Burford</cp:lastModifiedBy>
  <cp:revision>4</cp:revision>
  <cp:lastPrinted>2021-08-12T17:01:00Z</cp:lastPrinted>
  <dcterms:created xsi:type="dcterms:W3CDTF">2023-08-11T15:16:00Z</dcterms:created>
  <dcterms:modified xsi:type="dcterms:W3CDTF">2024-08-20T09:50:00Z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0x01010001C36C2D6EE3F24CA3A3ADDA5FD950A4</vt:lpwstr>
  </property>
  <property fmtid="{D5CDD505-2E9C-101B-9397-08002B2CF9AE}" pid="3" name="MediaServiceImageTags">
    <vt:lpwstr/>
  </property>
</Properties>
</file>